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93" w:rsidRDefault="00115993" w:rsidP="005B6E6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</w:t>
      </w:r>
    </w:p>
    <w:p w:rsidR="00115993" w:rsidRDefault="00115993" w:rsidP="005B6E68">
      <w:pPr>
        <w:pStyle w:val="Heading1"/>
        <w:ind w:left="0"/>
        <w:jc w:val="center"/>
      </w:pPr>
      <w:r>
        <w:t>Uchwała nr 10/2011</w:t>
      </w:r>
    </w:p>
    <w:p w:rsidR="00115993" w:rsidRDefault="00115993" w:rsidP="005B6E68">
      <w:pPr>
        <w:spacing w:line="360" w:lineRule="auto"/>
        <w:jc w:val="center"/>
        <w:rPr>
          <w:b/>
        </w:rPr>
      </w:pPr>
      <w:r>
        <w:rPr>
          <w:b/>
        </w:rPr>
        <w:t>Senatu Uniwersytetu Medycznego w Białymstoku</w:t>
      </w:r>
    </w:p>
    <w:p w:rsidR="00115993" w:rsidRDefault="00115993" w:rsidP="005B6E68">
      <w:pPr>
        <w:spacing w:line="360" w:lineRule="auto"/>
        <w:jc w:val="center"/>
        <w:rPr>
          <w:b/>
        </w:rPr>
      </w:pPr>
      <w:r>
        <w:rPr>
          <w:b/>
        </w:rPr>
        <w:t>z dnia 24.03.2011r.</w:t>
      </w:r>
    </w:p>
    <w:p w:rsidR="00115993" w:rsidRDefault="00115993" w:rsidP="005B6E68">
      <w:pPr>
        <w:spacing w:line="360" w:lineRule="auto"/>
        <w:rPr>
          <w:b/>
        </w:rPr>
      </w:pPr>
    </w:p>
    <w:p w:rsidR="00115993" w:rsidRDefault="00115993" w:rsidP="005B6E68">
      <w:pPr>
        <w:spacing w:line="360" w:lineRule="auto"/>
        <w:rPr>
          <w:b/>
        </w:rPr>
      </w:pPr>
    </w:p>
    <w:p w:rsidR="00115993" w:rsidRDefault="00115993" w:rsidP="005B6E68">
      <w:pPr>
        <w:spacing w:line="360" w:lineRule="auto"/>
        <w:jc w:val="both"/>
        <w:rPr>
          <w:b/>
        </w:rPr>
      </w:pPr>
      <w:r>
        <w:rPr>
          <w:b/>
        </w:rPr>
        <w:t>w sprawie powołania  składu Uczelnianej Komisji Rekrutacyjnej na rok akademicki 2011/2012</w:t>
      </w:r>
    </w:p>
    <w:p w:rsidR="00115993" w:rsidRDefault="00115993" w:rsidP="005B6E68">
      <w:pPr>
        <w:spacing w:line="360" w:lineRule="auto"/>
        <w:jc w:val="center"/>
        <w:rPr>
          <w:b/>
        </w:rPr>
      </w:pPr>
    </w:p>
    <w:p w:rsidR="00115993" w:rsidRDefault="00115993" w:rsidP="005B6E68">
      <w:pPr>
        <w:spacing w:line="360" w:lineRule="auto"/>
        <w:jc w:val="center"/>
        <w:rPr>
          <w:b/>
        </w:rPr>
      </w:pPr>
    </w:p>
    <w:p w:rsidR="00115993" w:rsidRDefault="00115993" w:rsidP="005B6E68">
      <w:pPr>
        <w:rPr>
          <w:bCs/>
          <w:szCs w:val="28"/>
        </w:rPr>
      </w:pPr>
      <w:r>
        <w:rPr>
          <w:bCs/>
          <w:szCs w:val="28"/>
        </w:rPr>
        <w:tab/>
        <w:t>Na podstawie §40 ust 3 pkt 2 Statutu Uniwersytetu Medycznego w Białymstoku z dnia 19.05.2008r., uchwala się co następuje:</w:t>
      </w:r>
    </w:p>
    <w:p w:rsidR="00115993" w:rsidRDefault="00115993" w:rsidP="005B6E6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115993" w:rsidRDefault="00115993" w:rsidP="005B6E6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</w:t>
      </w:r>
    </w:p>
    <w:p w:rsidR="00115993" w:rsidRDefault="00115993" w:rsidP="005B6E68">
      <w:pPr>
        <w:ind w:left="3540" w:firstLine="708"/>
        <w:rPr>
          <w:bCs/>
        </w:rPr>
      </w:pPr>
    </w:p>
    <w:p w:rsidR="00115993" w:rsidRDefault="00115993" w:rsidP="005B6E68">
      <w:pPr>
        <w:jc w:val="both"/>
        <w:rPr>
          <w:bCs/>
        </w:rPr>
      </w:pPr>
      <w:r>
        <w:rPr>
          <w:bCs/>
        </w:rPr>
        <w:tab/>
        <w:t>Powołuje się Uczelnianą Komisję Rekrutacyjną na rok akademicki 2011/2012 w składzie:</w:t>
      </w:r>
    </w:p>
    <w:p w:rsidR="00115993" w:rsidRDefault="00115993" w:rsidP="005B6E68">
      <w:pPr>
        <w:rPr>
          <w:b/>
        </w:rPr>
      </w:pPr>
    </w:p>
    <w:p w:rsidR="00115993" w:rsidRDefault="00115993" w:rsidP="005B6E68">
      <w:pPr>
        <w:rPr>
          <w:b/>
        </w:rPr>
      </w:pPr>
    </w:p>
    <w:p w:rsidR="00115993" w:rsidRDefault="00115993" w:rsidP="005B6E68">
      <w:r w:rsidRPr="00CF052D">
        <w:rPr>
          <w:b/>
        </w:rPr>
        <w:t xml:space="preserve">Przewodniczący – </w:t>
      </w:r>
      <w:r w:rsidRPr="00B34B1B">
        <w:t xml:space="preserve">prof. dr hab. </w:t>
      </w:r>
      <w:r>
        <w:t xml:space="preserve">Robert Flisiak – Prorektor ds. Studenckich   </w:t>
      </w:r>
    </w:p>
    <w:p w:rsidR="00115993" w:rsidRDefault="00115993" w:rsidP="005B6E68"/>
    <w:p w:rsidR="00115993" w:rsidRDefault="00115993" w:rsidP="005B6E68">
      <w:r w:rsidRPr="00B34B1B">
        <w:rPr>
          <w:b/>
        </w:rPr>
        <w:t>Sekretarz</w:t>
      </w:r>
      <w:r>
        <w:t xml:space="preserve"> – dr n. med. Janusz Szarmach – Zakład Chirurgii Stomatologicznej </w:t>
      </w:r>
    </w:p>
    <w:p w:rsidR="00115993" w:rsidRDefault="00115993" w:rsidP="005B6E68"/>
    <w:p w:rsidR="00115993" w:rsidRPr="00B34B1B" w:rsidRDefault="00115993" w:rsidP="005B6E68">
      <w:pPr>
        <w:rPr>
          <w:b/>
        </w:rPr>
      </w:pPr>
      <w:r w:rsidRPr="00B34B1B">
        <w:rPr>
          <w:b/>
        </w:rPr>
        <w:t>Członkowie:</w:t>
      </w:r>
    </w:p>
    <w:p w:rsidR="00115993" w:rsidRDefault="00115993" w:rsidP="005B6E68"/>
    <w:p w:rsidR="00115993" w:rsidRDefault="00115993" w:rsidP="005B6E68">
      <w:pPr>
        <w:numPr>
          <w:ilvl w:val="0"/>
          <w:numId w:val="1"/>
        </w:numPr>
      </w:pPr>
      <w:r>
        <w:t xml:space="preserve">prof. dr hab. Lech Chyczewski – Zakład Patomorfologii Lekarskiej  </w:t>
      </w:r>
    </w:p>
    <w:p w:rsidR="00115993" w:rsidRDefault="00115993" w:rsidP="005B6E68">
      <w:pPr>
        <w:numPr>
          <w:ilvl w:val="0"/>
          <w:numId w:val="1"/>
        </w:numPr>
      </w:pPr>
      <w:r>
        <w:t xml:space="preserve">prof. dr hab. Krzysztof Sobolewski – Zakład Biochemii Lekarskiej </w:t>
      </w:r>
    </w:p>
    <w:p w:rsidR="00115993" w:rsidRDefault="00115993" w:rsidP="005B6E68">
      <w:pPr>
        <w:numPr>
          <w:ilvl w:val="0"/>
          <w:numId w:val="1"/>
        </w:numPr>
      </w:pPr>
      <w:r>
        <w:t xml:space="preserve">prof. dr hab. Zenon Siergiejko - </w:t>
      </w:r>
      <w:r w:rsidRPr="00202A0C">
        <w:rPr>
          <w:bCs/>
        </w:rPr>
        <w:t>Samodzielna Pracownia Diagnostyki Układu Oddechowego i Bronchoskopii</w:t>
      </w:r>
    </w:p>
    <w:p w:rsidR="00115993" w:rsidRDefault="00115993" w:rsidP="005B6E68">
      <w:pPr>
        <w:numPr>
          <w:ilvl w:val="0"/>
          <w:numId w:val="1"/>
        </w:numPr>
      </w:pPr>
      <w:r>
        <w:t xml:space="preserve">dr hab. Wojciech Jelski – Zakład Diagnostyki Biochemicznej  </w:t>
      </w:r>
    </w:p>
    <w:p w:rsidR="00115993" w:rsidRPr="00D35F45" w:rsidRDefault="00115993" w:rsidP="005B6E68">
      <w:pPr>
        <w:numPr>
          <w:ilvl w:val="0"/>
          <w:numId w:val="1"/>
        </w:numPr>
      </w:pPr>
      <w:r w:rsidRPr="00491238">
        <w:t xml:space="preserve">lek. med. inż. Jacek Jamiołkowski </w:t>
      </w:r>
      <w:r>
        <w:t xml:space="preserve">– Zakład Zdrowia Publicznego </w:t>
      </w:r>
    </w:p>
    <w:p w:rsidR="00115993" w:rsidRDefault="00115993" w:rsidP="005B6E68">
      <w:pPr>
        <w:numPr>
          <w:ilvl w:val="0"/>
          <w:numId w:val="1"/>
        </w:numPr>
      </w:pPr>
      <w:r>
        <w:t xml:space="preserve">mgr inż. Jarosław Ogonowiski – Dział Informatyki i Teletransmisji </w:t>
      </w:r>
      <w:bookmarkStart w:id="0" w:name="_GoBack"/>
    </w:p>
    <w:bookmarkEnd w:id="0"/>
    <w:p w:rsidR="00115993" w:rsidRDefault="00115993" w:rsidP="005B6E68">
      <w:pPr>
        <w:numPr>
          <w:ilvl w:val="0"/>
          <w:numId w:val="1"/>
        </w:numPr>
      </w:pPr>
      <w:r>
        <w:t xml:space="preserve">mgr Ewa Kropiwnicka – Biuro Promocji i Rekrutacji </w:t>
      </w:r>
    </w:p>
    <w:p w:rsidR="00115993" w:rsidRDefault="00115993" w:rsidP="005B6E68">
      <w:pPr>
        <w:pStyle w:val="BodyText"/>
        <w:jc w:val="center"/>
        <w:rPr>
          <w:szCs w:val="22"/>
        </w:rPr>
      </w:pPr>
      <w:r>
        <w:rPr>
          <w:szCs w:val="22"/>
        </w:rPr>
        <w:t>§ 2</w:t>
      </w:r>
    </w:p>
    <w:p w:rsidR="00115993" w:rsidRDefault="00115993" w:rsidP="005B6E68">
      <w:pPr>
        <w:pStyle w:val="BodyText"/>
      </w:pPr>
      <w:r>
        <w:rPr>
          <w:szCs w:val="22"/>
        </w:rPr>
        <w:t>Uchwała wchodzi w życie z dniem podjęcia.</w:t>
      </w:r>
    </w:p>
    <w:p w:rsidR="00115993" w:rsidRDefault="00115993" w:rsidP="005B6E68"/>
    <w:p w:rsidR="00115993" w:rsidRDefault="00115993" w:rsidP="005B6E68">
      <w:pPr>
        <w:spacing w:line="360" w:lineRule="auto"/>
        <w:ind w:left="708" w:firstLine="708"/>
      </w:pPr>
    </w:p>
    <w:p w:rsidR="00115993" w:rsidRDefault="00115993" w:rsidP="005B6E68">
      <w:pPr>
        <w:spacing w:line="360" w:lineRule="auto"/>
        <w:ind w:left="5664"/>
      </w:pPr>
      <w:r>
        <w:t xml:space="preserve">      Przewodniczący Senatu</w:t>
      </w:r>
    </w:p>
    <w:p w:rsidR="00115993" w:rsidRDefault="00115993" w:rsidP="005B6E68">
      <w:pPr>
        <w:spacing w:line="360" w:lineRule="auto"/>
        <w:ind w:left="5664" w:firstLine="708"/>
      </w:pPr>
      <w:r>
        <w:t xml:space="preserve">         Rektor</w:t>
      </w:r>
    </w:p>
    <w:p w:rsidR="00115993" w:rsidRDefault="00115993" w:rsidP="005B6E68">
      <w:pPr>
        <w:spacing w:line="360" w:lineRule="auto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15993" w:rsidRPr="008D1586" w:rsidRDefault="00115993" w:rsidP="005B6E68">
      <w:pPr>
        <w:spacing w:line="360" w:lineRule="auto"/>
        <w:ind w:left="5664"/>
      </w:pPr>
      <w:r>
        <w:t xml:space="preserve"> prof. dr hab. </w:t>
      </w:r>
      <w:r w:rsidRPr="008D1586">
        <w:t>Jacek Nikliński</w:t>
      </w:r>
    </w:p>
    <w:p w:rsidR="00115993" w:rsidRDefault="00115993" w:rsidP="005B6E68">
      <w:pPr>
        <w:spacing w:line="360" w:lineRule="auto"/>
      </w:pPr>
      <w:r w:rsidRPr="008D1586">
        <w:t xml:space="preserve">                                    </w:t>
      </w:r>
    </w:p>
    <w:sectPr w:rsidR="00115993" w:rsidSect="002B7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30924"/>
    <w:multiLevelType w:val="hybridMultilevel"/>
    <w:tmpl w:val="B6CE9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E68"/>
    <w:rsid w:val="00115993"/>
    <w:rsid w:val="00202A0C"/>
    <w:rsid w:val="002B7376"/>
    <w:rsid w:val="00491238"/>
    <w:rsid w:val="005B6E68"/>
    <w:rsid w:val="008D1586"/>
    <w:rsid w:val="00935671"/>
    <w:rsid w:val="009E6284"/>
    <w:rsid w:val="00AD78DE"/>
    <w:rsid w:val="00B34B1B"/>
    <w:rsid w:val="00CF052D"/>
    <w:rsid w:val="00D35F45"/>
    <w:rsid w:val="00DC2C95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E68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6E68"/>
    <w:pPr>
      <w:keepNext/>
      <w:spacing w:line="360" w:lineRule="auto"/>
      <w:ind w:left="2832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6E68"/>
    <w:rPr>
      <w:rFonts w:eastAsia="Times New Roman" w:cs="Times New Roman"/>
      <w:b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5B6E68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6E68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177</Words>
  <Characters>1065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dc:description/>
  <cp:lastModifiedBy>UMB</cp:lastModifiedBy>
  <cp:revision>2</cp:revision>
  <dcterms:created xsi:type="dcterms:W3CDTF">2013-02-12T10:52:00Z</dcterms:created>
  <dcterms:modified xsi:type="dcterms:W3CDTF">2013-02-12T10:52:00Z</dcterms:modified>
</cp:coreProperties>
</file>