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A78" w:rsidRDefault="00145A78" w:rsidP="00024E73">
      <w:pPr>
        <w:spacing w:after="0"/>
        <w:jc w:val="right"/>
      </w:pPr>
      <w:r>
        <w:t>Załącznik nr 2</w:t>
      </w:r>
    </w:p>
    <w:p w:rsidR="00145A78" w:rsidRDefault="00145A78" w:rsidP="00024E73">
      <w:pPr>
        <w:spacing w:after="0"/>
        <w:jc w:val="right"/>
      </w:pPr>
      <w:r>
        <w:t>do Regulaminu</w:t>
      </w:r>
    </w:p>
    <w:p w:rsidR="00145A78" w:rsidRDefault="00145A78" w:rsidP="00347F78">
      <w:pPr>
        <w:jc w:val="right"/>
      </w:pPr>
    </w:p>
    <w:p w:rsidR="00145A78" w:rsidRDefault="00145A78" w:rsidP="00347F78">
      <w:pPr>
        <w:jc w:val="center"/>
        <w:rPr>
          <w:b/>
          <w:sz w:val="36"/>
          <w:szCs w:val="36"/>
        </w:rPr>
      </w:pPr>
      <w:r w:rsidRPr="003A47A6">
        <w:rPr>
          <w:b/>
          <w:sz w:val="36"/>
          <w:szCs w:val="36"/>
        </w:rPr>
        <w:t xml:space="preserve">WNIOSEK O </w:t>
      </w:r>
      <w:r>
        <w:rPr>
          <w:b/>
          <w:sz w:val="36"/>
          <w:szCs w:val="36"/>
        </w:rPr>
        <w:t>ZALICZKĘ</w:t>
      </w:r>
    </w:p>
    <w:p w:rsidR="00145A78" w:rsidRDefault="00145A78" w:rsidP="00347F78">
      <w:pPr>
        <w:jc w:val="center"/>
        <w:rPr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65"/>
        <w:gridCol w:w="2265"/>
        <w:gridCol w:w="2266"/>
        <w:gridCol w:w="2266"/>
      </w:tblGrid>
      <w:tr w:rsidR="00145A78" w:rsidRPr="001F7999" w:rsidTr="001F7999">
        <w:tc>
          <w:tcPr>
            <w:tcW w:w="4530" w:type="dxa"/>
            <w:gridSpan w:val="2"/>
          </w:tcPr>
          <w:p w:rsidR="00145A78" w:rsidRPr="001F7999" w:rsidRDefault="00145A78" w:rsidP="001F7999">
            <w:pPr>
              <w:spacing w:after="0" w:line="240" w:lineRule="auto"/>
            </w:pPr>
            <w:r w:rsidRPr="001F7999">
              <w:t>Imię i nazwisko:</w:t>
            </w:r>
          </w:p>
          <w:p w:rsidR="00145A78" w:rsidRPr="001F7999" w:rsidRDefault="00145A78" w:rsidP="001F7999">
            <w:pPr>
              <w:spacing w:after="0" w:line="240" w:lineRule="auto"/>
              <w:rPr>
                <w:sz w:val="20"/>
                <w:szCs w:val="20"/>
              </w:rPr>
            </w:pPr>
          </w:p>
          <w:p w:rsidR="00145A78" w:rsidRPr="001F7999" w:rsidRDefault="00145A78" w:rsidP="001F799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532" w:type="dxa"/>
            <w:gridSpan w:val="2"/>
          </w:tcPr>
          <w:p w:rsidR="00145A78" w:rsidRPr="001F7999" w:rsidRDefault="00145A78" w:rsidP="001F7999">
            <w:pPr>
              <w:spacing w:after="0" w:line="240" w:lineRule="auto"/>
            </w:pPr>
            <w:r w:rsidRPr="001F7999">
              <w:t>Data:</w:t>
            </w:r>
          </w:p>
          <w:p w:rsidR="00145A78" w:rsidRPr="001F7999" w:rsidRDefault="00145A78" w:rsidP="001F7999">
            <w:pPr>
              <w:spacing w:after="0" w:line="240" w:lineRule="auto"/>
            </w:pPr>
          </w:p>
        </w:tc>
      </w:tr>
      <w:tr w:rsidR="00145A78" w:rsidRPr="001F7999" w:rsidTr="001F7999">
        <w:tc>
          <w:tcPr>
            <w:tcW w:w="4530" w:type="dxa"/>
            <w:gridSpan w:val="2"/>
          </w:tcPr>
          <w:p w:rsidR="00145A78" w:rsidRPr="001F7999" w:rsidRDefault="00145A78" w:rsidP="001F7999">
            <w:pPr>
              <w:spacing w:after="0" w:line="240" w:lineRule="auto"/>
            </w:pPr>
            <w:r w:rsidRPr="001F7999">
              <w:t>Stanowisko służbowe:</w:t>
            </w:r>
          </w:p>
          <w:p w:rsidR="00145A78" w:rsidRPr="001F7999" w:rsidRDefault="00145A78" w:rsidP="001F7999">
            <w:pPr>
              <w:spacing w:after="0" w:line="240" w:lineRule="auto"/>
            </w:pPr>
          </w:p>
          <w:p w:rsidR="00145A78" w:rsidRPr="001F7999" w:rsidRDefault="00145A78" w:rsidP="001F7999">
            <w:pPr>
              <w:spacing w:after="0" w:line="240" w:lineRule="auto"/>
            </w:pPr>
          </w:p>
        </w:tc>
        <w:tc>
          <w:tcPr>
            <w:tcW w:w="4532" w:type="dxa"/>
            <w:gridSpan w:val="2"/>
          </w:tcPr>
          <w:p w:rsidR="00145A78" w:rsidRPr="001F7999" w:rsidRDefault="00145A78" w:rsidP="001F7999">
            <w:pPr>
              <w:spacing w:after="0" w:line="240" w:lineRule="auto"/>
            </w:pPr>
            <w:r w:rsidRPr="001F7999">
              <w:t>Jednostka organizacyjne:</w:t>
            </w:r>
          </w:p>
        </w:tc>
      </w:tr>
      <w:tr w:rsidR="00145A78" w:rsidRPr="001F7999" w:rsidTr="001F7999">
        <w:tc>
          <w:tcPr>
            <w:tcW w:w="9062" w:type="dxa"/>
            <w:gridSpan w:val="4"/>
          </w:tcPr>
          <w:p w:rsidR="00145A78" w:rsidRPr="001F7999" w:rsidRDefault="00145A78" w:rsidP="001F7999">
            <w:pPr>
              <w:spacing w:after="0" w:line="240" w:lineRule="auto"/>
            </w:pPr>
            <w:r w:rsidRPr="001F7999">
              <w:t>Proszę o wypłacenie zaliczki na diety dla gościa zagranicznego :</w:t>
            </w:r>
          </w:p>
          <w:p w:rsidR="00145A78" w:rsidRPr="001F7999" w:rsidRDefault="00145A78" w:rsidP="001F7999">
            <w:pPr>
              <w:spacing w:after="0" w:line="240" w:lineRule="auto"/>
            </w:pPr>
          </w:p>
          <w:p w:rsidR="00145A78" w:rsidRPr="001F7999" w:rsidRDefault="00145A78" w:rsidP="001F7999">
            <w:pPr>
              <w:spacing w:after="0" w:line="240" w:lineRule="auto"/>
            </w:pPr>
            <w:r w:rsidRPr="001F7999">
              <w:t>…………………………………………………………………………………………………………………………………………………………</w:t>
            </w:r>
          </w:p>
          <w:p w:rsidR="00145A78" w:rsidRPr="001F7999" w:rsidRDefault="00145A78" w:rsidP="001F7999">
            <w:pPr>
              <w:spacing w:after="0" w:line="240" w:lineRule="auto"/>
              <w:rPr>
                <w:sz w:val="18"/>
                <w:szCs w:val="18"/>
              </w:rPr>
            </w:pPr>
            <w:r w:rsidRPr="001F7999">
              <w:rPr>
                <w:sz w:val="18"/>
                <w:szCs w:val="18"/>
              </w:rPr>
              <w:t>Tytuł/stopień naukowy, nazwisko i imię gościa zagranicznego</w:t>
            </w:r>
          </w:p>
          <w:p w:rsidR="00145A78" w:rsidRPr="001F7999" w:rsidRDefault="00145A78" w:rsidP="001F7999">
            <w:pPr>
              <w:spacing w:after="0" w:line="240" w:lineRule="auto"/>
            </w:pPr>
          </w:p>
        </w:tc>
      </w:tr>
      <w:tr w:rsidR="00145A78" w:rsidRPr="001F7999" w:rsidTr="001F7999">
        <w:tc>
          <w:tcPr>
            <w:tcW w:w="4530" w:type="dxa"/>
            <w:gridSpan w:val="2"/>
          </w:tcPr>
          <w:p w:rsidR="00145A78" w:rsidRPr="001F7999" w:rsidRDefault="00145A78" w:rsidP="001F7999">
            <w:pPr>
              <w:spacing w:after="0" w:line="240" w:lineRule="auto"/>
            </w:pPr>
          </w:p>
          <w:p w:rsidR="00145A78" w:rsidRPr="001F7999" w:rsidRDefault="00145A78" w:rsidP="001F7999">
            <w:pPr>
              <w:spacing w:after="0" w:line="240" w:lineRule="auto"/>
            </w:pPr>
            <w:r w:rsidRPr="001F7999">
              <w:t>…………………………    X    ………………………………..  =</w:t>
            </w:r>
          </w:p>
          <w:p w:rsidR="00145A78" w:rsidRPr="001F7999" w:rsidRDefault="00145A78" w:rsidP="001F7999">
            <w:pPr>
              <w:spacing w:after="0" w:line="240" w:lineRule="auto"/>
              <w:rPr>
                <w:sz w:val="18"/>
                <w:szCs w:val="18"/>
              </w:rPr>
            </w:pPr>
            <w:r w:rsidRPr="001F7999">
              <w:rPr>
                <w:sz w:val="18"/>
                <w:szCs w:val="18"/>
              </w:rPr>
              <w:t>Liczba dni                           Wysokość diety</w:t>
            </w:r>
          </w:p>
        </w:tc>
        <w:tc>
          <w:tcPr>
            <w:tcW w:w="4532" w:type="dxa"/>
            <w:gridSpan w:val="2"/>
          </w:tcPr>
          <w:p w:rsidR="00145A78" w:rsidRPr="001F7999" w:rsidRDefault="00145A78" w:rsidP="001F7999">
            <w:pPr>
              <w:spacing w:after="0" w:line="240" w:lineRule="auto"/>
            </w:pPr>
          </w:p>
          <w:p w:rsidR="00145A78" w:rsidRPr="001F7999" w:rsidRDefault="00145A78" w:rsidP="001F7999">
            <w:pPr>
              <w:spacing w:after="0" w:line="240" w:lineRule="auto"/>
            </w:pPr>
            <w:r w:rsidRPr="001F7999">
              <w:t xml:space="preserve">    …………………………………………………………………</w:t>
            </w:r>
          </w:p>
          <w:p w:rsidR="00145A78" w:rsidRPr="001F7999" w:rsidRDefault="00145A78" w:rsidP="001F799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F7999">
              <w:rPr>
                <w:sz w:val="20"/>
                <w:szCs w:val="20"/>
              </w:rPr>
              <w:t>Kwota wypłacanej diety</w:t>
            </w:r>
          </w:p>
        </w:tc>
      </w:tr>
      <w:tr w:rsidR="00145A78" w:rsidRPr="001F7999" w:rsidTr="001F7999">
        <w:tc>
          <w:tcPr>
            <w:tcW w:w="9062" w:type="dxa"/>
            <w:gridSpan w:val="4"/>
          </w:tcPr>
          <w:p w:rsidR="00145A78" w:rsidRPr="001F7999" w:rsidRDefault="00145A78" w:rsidP="001F7999">
            <w:pPr>
              <w:spacing w:after="0" w:line="240" w:lineRule="auto"/>
            </w:pPr>
            <w:r w:rsidRPr="001F7999">
              <w:t>Źródło finansowania:</w:t>
            </w:r>
          </w:p>
          <w:p w:rsidR="00145A78" w:rsidRPr="001F7999" w:rsidRDefault="00145A78" w:rsidP="001F7999">
            <w:pPr>
              <w:spacing w:after="0" w:line="240" w:lineRule="auto"/>
            </w:pPr>
          </w:p>
          <w:p w:rsidR="00145A78" w:rsidRPr="001F7999" w:rsidRDefault="00145A78" w:rsidP="001F7999">
            <w:pPr>
              <w:spacing w:after="0" w:line="240" w:lineRule="auto"/>
            </w:pPr>
          </w:p>
        </w:tc>
      </w:tr>
      <w:tr w:rsidR="00145A78" w:rsidRPr="001F7999" w:rsidTr="001F7999">
        <w:trPr>
          <w:trHeight w:val="264"/>
        </w:trPr>
        <w:tc>
          <w:tcPr>
            <w:tcW w:w="2265" w:type="dxa"/>
            <w:vMerge w:val="restart"/>
          </w:tcPr>
          <w:p w:rsidR="00145A78" w:rsidRPr="001F7999" w:rsidRDefault="00145A78" w:rsidP="001F799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1F7999">
              <w:rPr>
                <w:sz w:val="18"/>
                <w:szCs w:val="18"/>
              </w:rPr>
              <w:t>Sprawdzono pod względem merytorycznym</w:t>
            </w:r>
          </w:p>
          <w:p w:rsidR="00145A78" w:rsidRPr="001F7999" w:rsidRDefault="00145A78" w:rsidP="001F799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145A78" w:rsidRPr="001F7999" w:rsidRDefault="00145A78" w:rsidP="001F799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145A78" w:rsidRPr="001F7999" w:rsidRDefault="00145A78" w:rsidP="001F799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1F7999">
              <w:rPr>
                <w:sz w:val="18"/>
                <w:szCs w:val="18"/>
              </w:rPr>
              <w:t>…………………………………….</w:t>
            </w:r>
          </w:p>
          <w:p w:rsidR="00145A78" w:rsidRPr="001F7999" w:rsidRDefault="00145A78" w:rsidP="001F7999">
            <w:pPr>
              <w:spacing w:after="0" w:line="240" w:lineRule="auto"/>
              <w:rPr>
                <w:sz w:val="18"/>
                <w:szCs w:val="18"/>
              </w:rPr>
            </w:pPr>
            <w:r w:rsidRPr="001F7999">
              <w:rPr>
                <w:sz w:val="18"/>
                <w:szCs w:val="18"/>
              </w:rPr>
              <w:t xml:space="preserve">    data                      podpis</w:t>
            </w:r>
          </w:p>
        </w:tc>
        <w:tc>
          <w:tcPr>
            <w:tcW w:w="2265" w:type="dxa"/>
            <w:vMerge w:val="restart"/>
          </w:tcPr>
          <w:p w:rsidR="00145A78" w:rsidRPr="001F7999" w:rsidRDefault="00145A78" w:rsidP="001F799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1F7999">
              <w:rPr>
                <w:sz w:val="18"/>
                <w:szCs w:val="18"/>
              </w:rPr>
              <w:t>Sprawdzono pod względem formalno - rachunkowym</w:t>
            </w:r>
          </w:p>
          <w:p w:rsidR="00145A78" w:rsidRPr="001F7999" w:rsidRDefault="00145A78" w:rsidP="001F799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145A78" w:rsidRPr="001F7999" w:rsidRDefault="00145A78" w:rsidP="001F799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145A78" w:rsidRPr="001F7999" w:rsidRDefault="00145A78" w:rsidP="001F799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1F7999">
              <w:rPr>
                <w:sz w:val="18"/>
                <w:szCs w:val="18"/>
              </w:rPr>
              <w:t>…………………………………….</w:t>
            </w:r>
          </w:p>
          <w:p w:rsidR="00145A78" w:rsidRPr="001F7999" w:rsidRDefault="00145A78" w:rsidP="001F7999">
            <w:pPr>
              <w:spacing w:after="0" w:line="240" w:lineRule="auto"/>
            </w:pPr>
            <w:r w:rsidRPr="001F7999">
              <w:rPr>
                <w:sz w:val="18"/>
                <w:szCs w:val="18"/>
              </w:rPr>
              <w:t xml:space="preserve">    data                      podpis</w:t>
            </w:r>
          </w:p>
        </w:tc>
        <w:tc>
          <w:tcPr>
            <w:tcW w:w="4532" w:type="dxa"/>
            <w:gridSpan w:val="2"/>
          </w:tcPr>
          <w:p w:rsidR="00145A78" w:rsidRPr="001F7999" w:rsidRDefault="00145A78" w:rsidP="001F7999">
            <w:pPr>
              <w:spacing w:after="0" w:line="240" w:lineRule="auto"/>
              <w:jc w:val="center"/>
            </w:pPr>
            <w:r w:rsidRPr="001F7999">
              <w:t>Zatwierdzono do wypłaty</w:t>
            </w:r>
          </w:p>
        </w:tc>
      </w:tr>
      <w:tr w:rsidR="00145A78" w:rsidRPr="001F7999" w:rsidTr="001F7999">
        <w:tc>
          <w:tcPr>
            <w:tcW w:w="2265" w:type="dxa"/>
            <w:vMerge/>
          </w:tcPr>
          <w:p w:rsidR="00145A78" w:rsidRPr="001F7999" w:rsidRDefault="00145A78" w:rsidP="001F7999">
            <w:pPr>
              <w:spacing w:after="0" w:line="240" w:lineRule="auto"/>
            </w:pPr>
          </w:p>
        </w:tc>
        <w:tc>
          <w:tcPr>
            <w:tcW w:w="2265" w:type="dxa"/>
            <w:vMerge/>
          </w:tcPr>
          <w:p w:rsidR="00145A78" w:rsidRPr="001F7999" w:rsidRDefault="00145A78" w:rsidP="001F7999">
            <w:pPr>
              <w:spacing w:after="0" w:line="240" w:lineRule="auto"/>
            </w:pPr>
          </w:p>
        </w:tc>
        <w:tc>
          <w:tcPr>
            <w:tcW w:w="2266" w:type="dxa"/>
          </w:tcPr>
          <w:p w:rsidR="00145A78" w:rsidRPr="001F7999" w:rsidRDefault="00145A78" w:rsidP="001F7999">
            <w:pPr>
              <w:spacing w:after="0" w:line="240" w:lineRule="auto"/>
              <w:jc w:val="center"/>
              <w:rPr>
                <w:b/>
              </w:rPr>
            </w:pPr>
            <w:r w:rsidRPr="001F7999">
              <w:rPr>
                <w:b/>
              </w:rPr>
              <w:t>Kwestor</w:t>
            </w:r>
          </w:p>
          <w:p w:rsidR="00145A78" w:rsidRPr="001F7999" w:rsidRDefault="00145A78" w:rsidP="001F7999">
            <w:pPr>
              <w:spacing w:after="0" w:line="240" w:lineRule="auto"/>
              <w:jc w:val="center"/>
              <w:rPr>
                <w:b/>
              </w:rPr>
            </w:pPr>
          </w:p>
          <w:p w:rsidR="00145A78" w:rsidRPr="001F7999" w:rsidRDefault="00145A78" w:rsidP="001F799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1F7999">
              <w:rPr>
                <w:sz w:val="18"/>
                <w:szCs w:val="18"/>
              </w:rPr>
              <w:t>…………………………………….</w:t>
            </w:r>
          </w:p>
          <w:p w:rsidR="00145A78" w:rsidRPr="001F7999" w:rsidRDefault="00145A78" w:rsidP="001F7999">
            <w:pPr>
              <w:spacing w:after="0" w:line="240" w:lineRule="auto"/>
              <w:jc w:val="center"/>
              <w:rPr>
                <w:b/>
              </w:rPr>
            </w:pPr>
            <w:r w:rsidRPr="001F7999">
              <w:rPr>
                <w:sz w:val="18"/>
                <w:szCs w:val="18"/>
              </w:rPr>
              <w:t xml:space="preserve">    data                      podpis</w:t>
            </w:r>
          </w:p>
        </w:tc>
        <w:tc>
          <w:tcPr>
            <w:tcW w:w="2266" w:type="dxa"/>
          </w:tcPr>
          <w:p w:rsidR="00145A78" w:rsidRPr="001F7999" w:rsidRDefault="00145A78" w:rsidP="001F7999">
            <w:pPr>
              <w:spacing w:after="0" w:line="240" w:lineRule="auto"/>
              <w:jc w:val="center"/>
              <w:rPr>
                <w:b/>
              </w:rPr>
            </w:pPr>
            <w:r w:rsidRPr="001F7999">
              <w:rPr>
                <w:b/>
              </w:rPr>
              <w:t>Kanclerz</w:t>
            </w:r>
          </w:p>
          <w:p w:rsidR="00145A78" w:rsidRPr="001F7999" w:rsidRDefault="00145A78" w:rsidP="001F7999">
            <w:pPr>
              <w:spacing w:after="0" w:line="240" w:lineRule="auto"/>
              <w:jc w:val="center"/>
              <w:rPr>
                <w:b/>
              </w:rPr>
            </w:pPr>
          </w:p>
          <w:p w:rsidR="00145A78" w:rsidRPr="001F7999" w:rsidRDefault="00145A78" w:rsidP="001F799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1F7999">
              <w:rPr>
                <w:sz w:val="18"/>
                <w:szCs w:val="18"/>
              </w:rPr>
              <w:t>…………………………………….</w:t>
            </w:r>
          </w:p>
          <w:p w:rsidR="00145A78" w:rsidRPr="001F7999" w:rsidRDefault="00145A78" w:rsidP="001F7999">
            <w:pPr>
              <w:spacing w:after="0" w:line="240" w:lineRule="auto"/>
              <w:jc w:val="center"/>
              <w:rPr>
                <w:b/>
              </w:rPr>
            </w:pPr>
            <w:r w:rsidRPr="001F7999">
              <w:rPr>
                <w:sz w:val="18"/>
                <w:szCs w:val="18"/>
              </w:rPr>
              <w:t xml:space="preserve">    data                      podpis</w:t>
            </w:r>
          </w:p>
        </w:tc>
      </w:tr>
    </w:tbl>
    <w:p w:rsidR="00145A78" w:rsidRDefault="00145A78"/>
    <w:p w:rsidR="00145A78" w:rsidRDefault="00145A78" w:rsidP="00024E73">
      <w:pPr>
        <w:jc w:val="both"/>
      </w:pPr>
      <w:r>
        <w:t>Powyższą zaliczkę otrzymałem i zobowiązuję się rozliczyć w terminie……………………………………………… upoważniając równocześnie do potrącenia kwoty nierozliczonej zaliczki z najbliższej wypłaty wynagrodzeń.</w:t>
      </w:r>
    </w:p>
    <w:p w:rsidR="00145A78" w:rsidRDefault="00145A78" w:rsidP="00024E73">
      <w:pPr>
        <w:jc w:val="both"/>
      </w:pPr>
      <w:bookmarkStart w:id="0" w:name="_GoBack"/>
      <w:bookmarkEnd w:id="0"/>
    </w:p>
    <w:p w:rsidR="00145A78" w:rsidRDefault="00145A78" w:rsidP="005F1DB7">
      <w:pPr>
        <w:jc w:val="right"/>
      </w:pPr>
      <w:r>
        <w:t>…………………………………………………………</w:t>
      </w:r>
    </w:p>
    <w:p w:rsidR="00145A78" w:rsidRDefault="00145A78" w:rsidP="005F1DB7">
      <w:pPr>
        <w:ind w:right="992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Podpis zaliczkobiorcy                   </w:t>
      </w:r>
    </w:p>
    <w:p w:rsidR="00145A78" w:rsidRDefault="00145A78" w:rsidP="005F1DB7">
      <w:pPr>
        <w:ind w:right="992"/>
        <w:jc w:val="right"/>
        <w:rPr>
          <w:sz w:val="18"/>
          <w:szCs w:val="18"/>
        </w:rPr>
      </w:pPr>
    </w:p>
    <w:p w:rsidR="00145A78" w:rsidRDefault="00145A78" w:rsidP="005F1DB7">
      <w:pPr>
        <w:ind w:right="992"/>
      </w:pPr>
      <w:r>
        <w:t>Zaliczkę wypłacono …………………………………………………………..</w:t>
      </w:r>
    </w:p>
    <w:p w:rsidR="00145A78" w:rsidRPr="005F1DB7" w:rsidRDefault="00145A78" w:rsidP="005F1DB7">
      <w:pPr>
        <w:ind w:right="992"/>
        <w:rPr>
          <w:sz w:val="18"/>
          <w:szCs w:val="18"/>
        </w:rPr>
      </w:pPr>
      <w:r>
        <w:tab/>
      </w:r>
      <w:r>
        <w:tab/>
      </w:r>
      <w:r>
        <w:tab/>
        <w:t xml:space="preserve">         d</w:t>
      </w:r>
      <w:r>
        <w:rPr>
          <w:sz w:val="18"/>
          <w:szCs w:val="18"/>
        </w:rPr>
        <w:t xml:space="preserve">ata i podpis kasjera                             </w:t>
      </w:r>
    </w:p>
    <w:sectPr w:rsidR="00145A78" w:rsidRPr="005F1DB7" w:rsidSect="00A362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7436D"/>
    <w:multiLevelType w:val="hybridMultilevel"/>
    <w:tmpl w:val="3F1207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7F78"/>
    <w:rsid w:val="00024E73"/>
    <w:rsid w:val="00042C4D"/>
    <w:rsid w:val="000F3DAC"/>
    <w:rsid w:val="00145A78"/>
    <w:rsid w:val="001F7999"/>
    <w:rsid w:val="00343C5E"/>
    <w:rsid w:val="00347F78"/>
    <w:rsid w:val="003A47A6"/>
    <w:rsid w:val="003E378C"/>
    <w:rsid w:val="005307E0"/>
    <w:rsid w:val="005C3917"/>
    <w:rsid w:val="005F1DB7"/>
    <w:rsid w:val="00A2772D"/>
    <w:rsid w:val="00A362E7"/>
    <w:rsid w:val="00AD70D9"/>
    <w:rsid w:val="00B904EC"/>
    <w:rsid w:val="00C20021"/>
    <w:rsid w:val="00E94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F78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47F78"/>
    <w:pPr>
      <w:ind w:left="720"/>
      <w:contextualSpacing/>
    </w:pPr>
  </w:style>
  <w:style w:type="table" w:styleId="TableGrid">
    <w:name w:val="Table Grid"/>
    <w:basedOn w:val="TableNormal"/>
    <w:uiPriority w:val="99"/>
    <w:rsid w:val="005C391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170</Words>
  <Characters>1025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UMwB</dc:creator>
  <cp:keywords/>
  <dc:description/>
  <cp:lastModifiedBy>UMB</cp:lastModifiedBy>
  <cp:revision>4</cp:revision>
  <dcterms:created xsi:type="dcterms:W3CDTF">2013-02-25T10:08:00Z</dcterms:created>
  <dcterms:modified xsi:type="dcterms:W3CDTF">2013-03-12T14:09:00Z</dcterms:modified>
</cp:coreProperties>
</file>