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D06" w:rsidRPr="000609B9" w:rsidRDefault="00A46D06" w:rsidP="00581793">
      <w:pPr>
        <w:jc w:val="center"/>
        <w:rPr>
          <w:rFonts w:ascii="Times New Roman" w:hAnsi="Times New Roman"/>
          <w:b/>
          <w:sz w:val="24"/>
          <w:szCs w:val="24"/>
        </w:rPr>
      </w:pPr>
      <w:r w:rsidRPr="000609B9">
        <w:rPr>
          <w:rFonts w:ascii="Times New Roman" w:hAnsi="Times New Roman"/>
          <w:b/>
          <w:sz w:val="24"/>
          <w:szCs w:val="24"/>
        </w:rPr>
        <w:t xml:space="preserve">Zarządzenie Nr </w:t>
      </w:r>
      <w:r>
        <w:rPr>
          <w:rFonts w:ascii="Times New Roman" w:hAnsi="Times New Roman"/>
          <w:b/>
          <w:sz w:val="24"/>
          <w:szCs w:val="24"/>
        </w:rPr>
        <w:t>79</w:t>
      </w:r>
      <w:r w:rsidRPr="000609B9">
        <w:rPr>
          <w:rFonts w:ascii="Times New Roman" w:hAnsi="Times New Roman"/>
          <w:b/>
          <w:sz w:val="24"/>
          <w:szCs w:val="24"/>
        </w:rPr>
        <w:t>/0</w:t>
      </w:r>
      <w:r>
        <w:rPr>
          <w:rFonts w:ascii="Times New Roman" w:hAnsi="Times New Roman"/>
          <w:b/>
          <w:sz w:val="24"/>
          <w:szCs w:val="24"/>
        </w:rPr>
        <w:t>9</w:t>
      </w:r>
    </w:p>
    <w:p w:rsidR="00A46D06" w:rsidRPr="000609B9" w:rsidRDefault="00A46D06" w:rsidP="00A7303E">
      <w:pPr>
        <w:jc w:val="center"/>
        <w:rPr>
          <w:rFonts w:ascii="Times New Roman" w:hAnsi="Times New Roman"/>
          <w:b/>
          <w:sz w:val="24"/>
          <w:szCs w:val="24"/>
        </w:rPr>
      </w:pPr>
      <w:r w:rsidRPr="000609B9">
        <w:rPr>
          <w:rFonts w:ascii="Times New Roman" w:hAnsi="Times New Roman"/>
          <w:b/>
          <w:sz w:val="24"/>
          <w:szCs w:val="24"/>
        </w:rPr>
        <w:t>Rektora Uniwersytetu Medycznego w Białymstoku</w:t>
      </w:r>
    </w:p>
    <w:p w:rsidR="00A46D06" w:rsidRPr="000609B9" w:rsidRDefault="00A46D06" w:rsidP="00A7303E">
      <w:pPr>
        <w:jc w:val="center"/>
        <w:rPr>
          <w:rFonts w:ascii="Times New Roman" w:hAnsi="Times New Roman"/>
          <w:b/>
          <w:sz w:val="24"/>
          <w:szCs w:val="24"/>
        </w:rPr>
      </w:pPr>
      <w:r w:rsidRPr="000609B9">
        <w:rPr>
          <w:rFonts w:ascii="Times New Roman" w:hAnsi="Times New Roman"/>
          <w:b/>
          <w:sz w:val="24"/>
          <w:szCs w:val="24"/>
        </w:rPr>
        <w:t xml:space="preserve">z dnia </w:t>
      </w:r>
      <w:r>
        <w:rPr>
          <w:rFonts w:ascii="Times New Roman" w:hAnsi="Times New Roman"/>
          <w:b/>
          <w:sz w:val="24"/>
          <w:szCs w:val="24"/>
        </w:rPr>
        <w:t xml:space="preserve">29.12.2009 </w:t>
      </w:r>
      <w:r w:rsidRPr="000609B9">
        <w:rPr>
          <w:rFonts w:ascii="Times New Roman" w:hAnsi="Times New Roman"/>
          <w:b/>
          <w:sz w:val="24"/>
          <w:szCs w:val="24"/>
        </w:rPr>
        <w:t>r.</w:t>
      </w:r>
    </w:p>
    <w:p w:rsidR="00A46D06" w:rsidRPr="000609B9" w:rsidRDefault="00A46D06" w:rsidP="000609B9">
      <w:pPr>
        <w:jc w:val="center"/>
        <w:rPr>
          <w:rFonts w:ascii="Times New Roman" w:hAnsi="Times New Roman"/>
          <w:b/>
          <w:sz w:val="24"/>
          <w:szCs w:val="24"/>
        </w:rPr>
      </w:pPr>
      <w:r w:rsidRPr="000609B9">
        <w:rPr>
          <w:rFonts w:ascii="Times New Roman" w:hAnsi="Times New Roman"/>
          <w:b/>
          <w:sz w:val="24"/>
          <w:szCs w:val="24"/>
        </w:rPr>
        <w:t>w sprawie zakresu i sposobu dokumentowania prac wykonywanych w ramach stosunku pracy, które mogą stanowić przedmiot prawa autorskiego oraz ustalenia maksymalnych wysokości honorariów za te prace w wynagrodzeniu zasadniczym nauczycieli akademickic</w:t>
      </w:r>
      <w:r>
        <w:rPr>
          <w:rFonts w:ascii="Times New Roman" w:hAnsi="Times New Roman"/>
          <w:b/>
          <w:sz w:val="24"/>
          <w:szCs w:val="24"/>
        </w:rPr>
        <w:t>h wynikającym ze stosunku pracy</w:t>
      </w:r>
    </w:p>
    <w:p w:rsidR="00A46D06" w:rsidRPr="000609B9" w:rsidRDefault="00A46D06" w:rsidP="00C94E70">
      <w:pPr>
        <w:ind w:left="0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A7303E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ab/>
      </w:r>
      <w:r w:rsidRPr="000609B9">
        <w:rPr>
          <w:rFonts w:ascii="Times New Roman" w:hAnsi="Times New Roman"/>
          <w:sz w:val="24"/>
          <w:szCs w:val="24"/>
        </w:rPr>
        <w:tab/>
        <w:t xml:space="preserve">Na podstawie art. 1 ustawy z dnia 4.02.1994r. o prawie autorskim i prawach pokrewnych (tekst jednolity Dz. U.  z 2006r.  Nr 90 poz. 631 z późn. zm.) oraz rozporządzenia Ministra Nauki i Szkolnictwa Wyższego z dnia 22.12.2006r. w sprawie warunków wynagradzania za pracę i przyznawania innych świadczeń związanych z pracą dla pracowników zatrudnionych w uczelni publicznej (Dz. U. Nr 251 poz. 1852), rozporządzenia Ministra Nauki i Szkolnictwa Wyższego z dnia 2.11.2006r. w sprawie sposobu ustalania wynagrodzenia za urlop wypoczynkowy oraz ekwiwalentu pieniężnego za okres niewykorzystanego urlopu wypoczynkowego nauczycieli akademickich (Dz. U. Nr  203, poz. 1499), </w:t>
      </w:r>
      <w:r w:rsidRPr="00D80F12">
        <w:rPr>
          <w:rFonts w:ascii="Times New Roman" w:hAnsi="Times New Roman"/>
          <w:sz w:val="24"/>
          <w:szCs w:val="24"/>
        </w:rPr>
        <w:t xml:space="preserve">oraz uchwały Nr </w:t>
      </w:r>
      <w:r>
        <w:rPr>
          <w:rFonts w:ascii="Times New Roman" w:hAnsi="Times New Roman"/>
          <w:sz w:val="24"/>
          <w:szCs w:val="24"/>
        </w:rPr>
        <w:t>104/09 Senatu</w:t>
      </w:r>
      <w:r w:rsidRPr="000609B9">
        <w:rPr>
          <w:rFonts w:ascii="Times New Roman" w:hAnsi="Times New Roman"/>
          <w:sz w:val="24"/>
          <w:szCs w:val="24"/>
        </w:rPr>
        <w:t xml:space="preserve"> Uniwersytetu Medycznego w Białymstoku zarządzam, co następuje:</w:t>
      </w:r>
    </w:p>
    <w:p w:rsidR="00A46D06" w:rsidRPr="000609B9" w:rsidRDefault="00A46D06" w:rsidP="00C94E70">
      <w:pPr>
        <w:jc w:val="center"/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§ 1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1. Ustala się następujący zakres prac wykonywanych przez nauczycieli akademickich                            w ramach stosunku pracy, które mogą być przedmiotem prawa autorskiego w rozumieniu przepisów art. 1-4 ustawy z dnia 4 lutego 1994r. o prawie autorskim i prawach pokrewnych: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1/ zajęcia dydaktyczne (wykłady), w przypadkach gdy będą wynikiem twórczej działalności o indywidualnym charakterze, ustalone w sposób umożliwiający ich percepcję przez inne osoby poza twórcą,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2/ referaty i koreferaty,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3/ rozprawy naukowe i popularno-naukowe,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4/ opinie i ekspertyzy naukowe,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5/ różnego typu recenzje, poza recenzjami wymienionymi w § 4 ust. 1 pkt. 1,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6/ konspekty zajęć dydaktycznych,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7/ programy nauczania,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8/ projekty prac naukowo-badawczych,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9/ korespondencja naukowa,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10/ raporty naukowe,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11/ opracowania metod nauczania,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12/ opracowania sprawozdań naukowych i dydaktycznych,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 xml:space="preserve">13/ pomocnicze materiały dla studentów (komentarze, konspekty, redakcja naukowa, autorstwo scenariusza filmowego, reżyseria i autorstwo zdjęć filmowych lub fotograficznych), 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14/ wszelkie formy indywidualnego przedstawienia odkryć lub badań naukowych oraz ich wykonanie (prezentacja) – w zakresie prowadzonych prac o charakterze naukowym i dydaktycznym,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2. Prace, o których mowa w ust. 1 są ewidencjonowane i przechowywane przez zainteresowanego pracownika.</w:t>
      </w:r>
    </w:p>
    <w:p w:rsidR="00A46D06" w:rsidRPr="000609B9" w:rsidRDefault="00A46D06" w:rsidP="00C94E7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 xml:space="preserve">3. Dla celów ewidencji prac objętych prawami autorskimi lub prawami pokrewnymi, wykonywanych w ramach stosunku pracy wprowadza się formularz p.n. „Wykaz prac objętych prawami autorskimi”, który stanowi załącznik nr 1 do zarządzenia. Formularz ten wypełnia osobiście każdy nauczyciel akademicki i przedkłada swojemu przełożonemu do potwierdzenia. </w:t>
      </w:r>
    </w:p>
    <w:p w:rsidR="00A46D06" w:rsidRPr="000609B9" w:rsidRDefault="00A46D06" w:rsidP="00FC2C11">
      <w:pPr>
        <w:jc w:val="center"/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§ 2</w:t>
      </w:r>
    </w:p>
    <w:p w:rsidR="00A46D06" w:rsidRPr="000609B9" w:rsidRDefault="00A46D06" w:rsidP="00204DC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1. Wynagrodzenie zasadnicze nauczyciela akademickiego składa się z:</w:t>
      </w:r>
    </w:p>
    <w:p w:rsidR="00A46D06" w:rsidRPr="000609B9" w:rsidRDefault="00A46D06" w:rsidP="00204DC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1/ honorarium z tytułu chronionych prawem autorskim wyników badań naukowych niezbędnych do procesu dydaktycznego, a także przygotowaniu i wygłaszaniu wykładów oraz opracowania programów zajęć dydaktycznych – stanowiącego do 90% wynagrodzenia zasadniczego z wyłączeniem:</w:t>
      </w:r>
    </w:p>
    <w:p w:rsidR="00A46D06" w:rsidRPr="000609B9" w:rsidRDefault="00A46D06" w:rsidP="00204DC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 xml:space="preserve">- wynagrodzenia za czas niezdolności do pracy wskutek choroby lub odosobnienia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0609B9">
        <w:rPr>
          <w:rFonts w:ascii="Times New Roman" w:hAnsi="Times New Roman"/>
          <w:sz w:val="24"/>
          <w:szCs w:val="24"/>
        </w:rPr>
        <w:t xml:space="preserve">w związku z chorobą zakaźną, </w:t>
      </w:r>
    </w:p>
    <w:p w:rsidR="00A46D06" w:rsidRPr="000609B9" w:rsidRDefault="00A46D06" w:rsidP="00204DC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- wynagrodzenia z tytułu urlopu macierzyńskiego, z tytułu sprawowania opieki nad dzieckiem oraz chorym członkiem rodziny,</w:t>
      </w:r>
    </w:p>
    <w:p w:rsidR="00A46D06" w:rsidRDefault="00A46D06" w:rsidP="00204DC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- wynagrodzenia za czas</w:t>
      </w:r>
      <w:r>
        <w:rPr>
          <w:rFonts w:ascii="Times New Roman" w:hAnsi="Times New Roman"/>
          <w:sz w:val="24"/>
          <w:szCs w:val="24"/>
        </w:rPr>
        <w:t xml:space="preserve"> urlopu dla poratowania zdrowia,</w:t>
      </w:r>
    </w:p>
    <w:p w:rsidR="00A46D06" w:rsidRPr="000609B9" w:rsidRDefault="00A46D06" w:rsidP="00204DC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wynagrodzenia za czas urlopu wypoczynkowego oraz innych usprawiedliwionych nieobecności w pracy.</w:t>
      </w:r>
    </w:p>
    <w:p w:rsidR="00A46D06" w:rsidRPr="000609B9" w:rsidRDefault="00A46D06" w:rsidP="00204DC0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 xml:space="preserve">2/ pozostałej części wynagrodzenia zasadniczego za pracę dydaktyczną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0609B9">
        <w:rPr>
          <w:rFonts w:ascii="Times New Roman" w:hAnsi="Times New Roman"/>
          <w:sz w:val="24"/>
          <w:szCs w:val="24"/>
        </w:rPr>
        <w:t>i organizacyjną nie objętą ochroną wynikającą z prawa autorskiego.</w:t>
      </w:r>
    </w:p>
    <w:p w:rsidR="00A46D06" w:rsidRDefault="00A46D06" w:rsidP="0041444B">
      <w:pPr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41444B">
      <w:pPr>
        <w:jc w:val="center"/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§ 3</w:t>
      </w:r>
    </w:p>
    <w:p w:rsidR="00A46D06" w:rsidRPr="000609B9" w:rsidRDefault="00A46D06" w:rsidP="0041444B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1. W celu potwierdzenia prac twórczych i autorskich oraz dla celów dokonania rozliczenia rocznego osiągniętych przychodów i pobranych zaliczek na podatek dochodowy, nauczyciel akademicki sporządza pisemne oświadczenia, którego wzór stanowi załącznik nr 2</w:t>
      </w:r>
      <w:r>
        <w:rPr>
          <w:rFonts w:ascii="Times New Roman" w:hAnsi="Times New Roman"/>
          <w:sz w:val="24"/>
          <w:szCs w:val="24"/>
        </w:rPr>
        <w:t xml:space="preserve"> d</w:t>
      </w:r>
      <w:r w:rsidRPr="000609B9">
        <w:rPr>
          <w:rFonts w:ascii="Times New Roman" w:hAnsi="Times New Roman"/>
          <w:sz w:val="24"/>
          <w:szCs w:val="24"/>
        </w:rPr>
        <w:t>o zarządzenia. Oświadczenie to, potwierdzone przez przełożonego tj.:</w:t>
      </w:r>
    </w:p>
    <w:p w:rsidR="00A46D06" w:rsidRPr="000609B9" w:rsidRDefault="00A46D06" w:rsidP="0041444B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1/ przez kierownika jednostki organizacyjnej – pracownikowi tej jednostki,</w:t>
      </w:r>
    </w:p>
    <w:p w:rsidR="00A46D06" w:rsidRPr="000609B9" w:rsidRDefault="00A46D06" w:rsidP="0041444B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2/ przez dziekana – kierownikowi jednostki organizacyjnej,</w:t>
      </w:r>
    </w:p>
    <w:p w:rsidR="00A46D06" w:rsidRPr="000609B9" w:rsidRDefault="00A46D06" w:rsidP="0041444B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3/ przez rektora – dziekanowi wydziału,</w:t>
      </w:r>
    </w:p>
    <w:p w:rsidR="00A46D06" w:rsidRPr="000609B9" w:rsidRDefault="00A46D06" w:rsidP="0041444B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- stanowić będzie podstawę do samodzielnego rozliczenia się pracownika z urzędem skarbowym.</w:t>
      </w:r>
    </w:p>
    <w:p w:rsidR="00A46D06" w:rsidRPr="000609B9" w:rsidRDefault="00A46D06" w:rsidP="0041444B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2. W przypadku rozliczenia rocznego przez Uczelnię, nauczyciel akademicki zobowiązany jest w terminie do 15 stycznia roku następnego  przedłożyć w Dziale Płac oświadczenia, o którym mowa w ust. 1.</w:t>
      </w:r>
    </w:p>
    <w:p w:rsidR="00A46D06" w:rsidRPr="000609B9" w:rsidRDefault="00A46D06" w:rsidP="0041444B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3. Dział Płac nie będzie uwzględniał wyższych kosztów uzyskania przy rozliczeniach zaliczkowych. Z prawa tego będzie można skorzystać przy rozliczeniu rocznym.</w:t>
      </w:r>
    </w:p>
    <w:p w:rsidR="00A46D06" w:rsidRPr="000609B9" w:rsidRDefault="00A46D06" w:rsidP="00F21CEC">
      <w:pPr>
        <w:jc w:val="center"/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§ 4</w:t>
      </w:r>
    </w:p>
    <w:p w:rsidR="00A46D06" w:rsidRPr="000609B9" w:rsidRDefault="00A46D06" w:rsidP="00F21CEC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1. Przedmiotem prawa autorskiego mogą być również wykonane w ramach stosunku pracy:</w:t>
      </w:r>
    </w:p>
    <w:p w:rsidR="00A46D06" w:rsidRPr="000609B9" w:rsidRDefault="00A46D06" w:rsidP="00F21CEC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1/ recenzje rozpraw doktorskich, recenzje rozpraw habilitacyjnych i opracowania ocen dorobku naukowego, związanych z przewodami habilitacyjnymi oraz opracowania ocen całokształtu dorobku naukowo-badawczego lub dydaktyczno-wychowawczego kandydatów do tytułu naukowego,</w:t>
      </w:r>
    </w:p>
    <w:p w:rsidR="00A46D06" w:rsidRPr="000609B9" w:rsidRDefault="00A46D06" w:rsidP="00F21CEC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2/ zajęcia dydaktyczne (wykłady) w ramach godzin ponadwymiarowych.</w:t>
      </w:r>
    </w:p>
    <w:p w:rsidR="00A46D06" w:rsidRPr="000609B9" w:rsidRDefault="00A46D06" w:rsidP="00F21CEC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2. Warunkiem zastosowania 50% normy kosztów uzyskania, w stosunku do wynagrodzeń,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609B9">
        <w:rPr>
          <w:rFonts w:ascii="Times New Roman" w:hAnsi="Times New Roman"/>
          <w:sz w:val="24"/>
          <w:szCs w:val="24"/>
        </w:rPr>
        <w:t xml:space="preserve">o których mowa w ust. 1 jest złożenia odrębnego oświadczenia twórcy, że prace te miały charakter twórczy i autorski w rozumieniu przepisów o prawie autorskim i prawach pokrewnych oraz potwierdzenie wykonania tych prac przez bezpośredniego przełożonego. </w:t>
      </w:r>
    </w:p>
    <w:p w:rsidR="00A46D06" w:rsidRPr="000609B9" w:rsidRDefault="00A46D06" w:rsidP="00E43CDD">
      <w:pPr>
        <w:jc w:val="center"/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§ 5</w:t>
      </w:r>
    </w:p>
    <w:p w:rsidR="00A46D06" w:rsidRPr="000609B9" w:rsidRDefault="00A46D06" w:rsidP="00E43CDD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 xml:space="preserve">Traci moc Zarządzenie Rektora </w:t>
      </w:r>
      <w:r>
        <w:rPr>
          <w:rFonts w:ascii="Times New Roman" w:hAnsi="Times New Roman"/>
          <w:sz w:val="24"/>
          <w:szCs w:val="24"/>
        </w:rPr>
        <w:t xml:space="preserve">19/08 </w:t>
      </w:r>
      <w:r w:rsidRPr="000609B9">
        <w:rPr>
          <w:rFonts w:ascii="Times New Roman" w:hAnsi="Times New Roman"/>
          <w:sz w:val="24"/>
          <w:szCs w:val="24"/>
        </w:rPr>
        <w:t xml:space="preserve">z </w:t>
      </w:r>
      <w:r>
        <w:rPr>
          <w:rFonts w:ascii="Times New Roman" w:hAnsi="Times New Roman"/>
          <w:sz w:val="24"/>
          <w:szCs w:val="24"/>
        </w:rPr>
        <w:t>14.04.2008</w:t>
      </w:r>
      <w:r w:rsidRPr="000609B9">
        <w:rPr>
          <w:rFonts w:ascii="Times New Roman" w:hAnsi="Times New Roman"/>
          <w:sz w:val="24"/>
          <w:szCs w:val="24"/>
        </w:rPr>
        <w:t xml:space="preserve">r. </w:t>
      </w:r>
    </w:p>
    <w:p w:rsidR="00A46D06" w:rsidRPr="000609B9" w:rsidRDefault="00A46D06" w:rsidP="00E43CDD">
      <w:pPr>
        <w:jc w:val="center"/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§ 6</w:t>
      </w:r>
    </w:p>
    <w:p w:rsidR="00A46D06" w:rsidRPr="000609B9" w:rsidRDefault="00A46D06" w:rsidP="00E43CDD">
      <w:pPr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Zarządzenie wchodzi w życie z dniem podpisania, z mocą obowiązującą od dnia 1 stycznia 200</w:t>
      </w:r>
      <w:r>
        <w:rPr>
          <w:rFonts w:ascii="Times New Roman" w:hAnsi="Times New Roman"/>
          <w:sz w:val="24"/>
          <w:szCs w:val="24"/>
        </w:rPr>
        <w:t>9</w:t>
      </w:r>
      <w:r w:rsidRPr="000609B9">
        <w:rPr>
          <w:rFonts w:ascii="Times New Roman" w:hAnsi="Times New Roman"/>
          <w:sz w:val="24"/>
          <w:szCs w:val="24"/>
        </w:rPr>
        <w:t>r.</w:t>
      </w:r>
    </w:p>
    <w:p w:rsidR="00A46D06" w:rsidRPr="000609B9" w:rsidRDefault="00A46D06" w:rsidP="00E43CDD">
      <w:pPr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E43CDD">
      <w:pPr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27" w:firstLine="5"/>
        <w:jc w:val="center"/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Rektor</w:t>
      </w:r>
    </w:p>
    <w:p w:rsidR="00A46D06" w:rsidRPr="000609B9" w:rsidRDefault="00A46D06" w:rsidP="00127D6E">
      <w:pPr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  <w:r w:rsidRPr="000609B9">
        <w:rPr>
          <w:rFonts w:ascii="Times New Roman" w:hAnsi="Times New Roman"/>
          <w:sz w:val="24"/>
          <w:szCs w:val="24"/>
        </w:rPr>
        <w:t>prof. dr hab. Ja</w:t>
      </w:r>
      <w:r>
        <w:rPr>
          <w:rFonts w:ascii="Times New Roman" w:hAnsi="Times New Roman"/>
          <w:sz w:val="24"/>
          <w:szCs w:val="24"/>
        </w:rPr>
        <w:t>cek Nikliński</w:t>
      </w: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0609B9" w:rsidRDefault="00A46D06" w:rsidP="00127D6E">
      <w:pPr>
        <w:ind w:left="2817" w:firstLine="10"/>
        <w:jc w:val="center"/>
        <w:rPr>
          <w:rFonts w:ascii="Times New Roman" w:hAnsi="Times New Roman"/>
          <w:sz w:val="24"/>
          <w:szCs w:val="24"/>
        </w:rPr>
      </w:pPr>
    </w:p>
    <w:p w:rsidR="00A46D06" w:rsidRPr="009B394E" w:rsidRDefault="00A46D06" w:rsidP="00127D6E">
      <w:pPr>
        <w:ind w:left="2817" w:firstLine="10"/>
        <w:jc w:val="right"/>
        <w:rPr>
          <w:rFonts w:ascii="Times New Roman" w:hAnsi="Times New Roman"/>
          <w:sz w:val="20"/>
          <w:szCs w:val="20"/>
        </w:rPr>
      </w:pPr>
      <w:r w:rsidRPr="009B394E">
        <w:rPr>
          <w:rFonts w:ascii="Times New Roman" w:hAnsi="Times New Roman"/>
          <w:sz w:val="20"/>
          <w:szCs w:val="20"/>
        </w:rPr>
        <w:t>Zał. nr  1</w:t>
      </w:r>
    </w:p>
    <w:p w:rsidR="00A46D06" w:rsidRPr="007D66EE" w:rsidRDefault="00A46D06" w:rsidP="00127D6E">
      <w:pPr>
        <w:ind w:left="2817" w:firstLine="10"/>
        <w:jc w:val="right"/>
        <w:rPr>
          <w:rFonts w:ascii="Times New Roman" w:hAnsi="Times New Roman"/>
          <w:sz w:val="24"/>
          <w:szCs w:val="24"/>
        </w:rPr>
      </w:pPr>
    </w:p>
    <w:p w:rsidR="00A46D06" w:rsidRPr="007D66EE" w:rsidRDefault="00A46D06" w:rsidP="008C7974">
      <w:pPr>
        <w:spacing w:after="0"/>
        <w:ind w:left="-142" w:firstLine="11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>………………………………………………………</w:t>
      </w:r>
    </w:p>
    <w:p w:rsidR="00A46D06" w:rsidRPr="007D66EE" w:rsidRDefault="00A46D06" w:rsidP="008C7974">
      <w:pPr>
        <w:spacing w:after="0"/>
        <w:ind w:left="-142" w:firstLine="11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 xml:space="preserve">             /imię i nazwisko/</w:t>
      </w:r>
    </w:p>
    <w:p w:rsidR="00A46D06" w:rsidRPr="007D66EE" w:rsidRDefault="00A46D06" w:rsidP="00B056AB">
      <w:pPr>
        <w:spacing w:after="0"/>
        <w:ind w:left="566" w:firstLine="142"/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B056AB">
      <w:pPr>
        <w:spacing w:after="0"/>
        <w:ind w:left="566" w:firstLine="142"/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B056AB">
      <w:pPr>
        <w:spacing w:after="0"/>
        <w:ind w:left="-142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>…..………………………………………..………..</w:t>
      </w:r>
    </w:p>
    <w:p w:rsidR="00A46D06" w:rsidRPr="007D66EE" w:rsidRDefault="00A46D06" w:rsidP="008C7974">
      <w:pPr>
        <w:spacing w:after="0"/>
        <w:ind w:left="-142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 xml:space="preserve">               /stanowisko/</w:t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</w:p>
    <w:p w:rsidR="00A46D06" w:rsidRPr="007D66EE" w:rsidRDefault="00A46D06" w:rsidP="008C7974">
      <w:pPr>
        <w:spacing w:after="0"/>
        <w:ind w:left="-142"/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8C7974">
      <w:pPr>
        <w:spacing w:after="0"/>
        <w:ind w:left="-142"/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8C7974">
      <w:pPr>
        <w:spacing w:after="0"/>
        <w:ind w:left="-142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>………………………………………………………</w:t>
      </w:r>
    </w:p>
    <w:p w:rsidR="00A46D06" w:rsidRPr="007D66EE" w:rsidRDefault="00A46D06" w:rsidP="008C7974">
      <w:pPr>
        <w:spacing w:after="0"/>
        <w:ind w:left="-142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 xml:space="preserve">      /jednostka organizacyjna/</w:t>
      </w:r>
    </w:p>
    <w:p w:rsidR="00A46D06" w:rsidRPr="007D66EE" w:rsidRDefault="00A46D06" w:rsidP="008C7974">
      <w:pPr>
        <w:spacing w:after="0"/>
        <w:ind w:left="-142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  <w:t xml:space="preserve">    </w:t>
      </w:r>
    </w:p>
    <w:p w:rsidR="00A46D06" w:rsidRPr="007D66EE" w:rsidRDefault="00A46D06" w:rsidP="008C7974">
      <w:pPr>
        <w:spacing w:after="0"/>
        <w:ind w:left="-142"/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C74FF8">
      <w:pPr>
        <w:spacing w:after="0"/>
        <w:ind w:left="-142"/>
        <w:jc w:val="left"/>
        <w:rPr>
          <w:rFonts w:ascii="Times New Roman" w:hAnsi="Times New Roman"/>
          <w:b/>
        </w:rPr>
      </w:pPr>
    </w:p>
    <w:p w:rsidR="00A46D06" w:rsidRDefault="00A46D06" w:rsidP="007D66EE">
      <w:pPr>
        <w:spacing w:after="0"/>
        <w:ind w:left="-142"/>
        <w:jc w:val="center"/>
        <w:rPr>
          <w:rFonts w:ascii="Times New Roman" w:hAnsi="Times New Roman"/>
          <w:b/>
          <w:sz w:val="24"/>
          <w:szCs w:val="24"/>
        </w:rPr>
      </w:pPr>
      <w:r w:rsidRPr="007D66EE">
        <w:rPr>
          <w:rFonts w:ascii="Times New Roman" w:hAnsi="Times New Roman"/>
          <w:b/>
          <w:sz w:val="24"/>
          <w:szCs w:val="24"/>
        </w:rPr>
        <w:t>Wykaz prac objętych prawami autorskimi wykonywanych w ramach stosunku pracy*</w:t>
      </w:r>
    </w:p>
    <w:p w:rsidR="00A46D06" w:rsidRPr="007D66EE" w:rsidRDefault="00A46D06" w:rsidP="007D66EE">
      <w:pPr>
        <w:spacing w:after="0"/>
        <w:ind w:left="-142"/>
        <w:jc w:val="center"/>
        <w:rPr>
          <w:rFonts w:ascii="Times New Roman" w:hAnsi="Times New Roman"/>
          <w:b/>
          <w:sz w:val="24"/>
          <w:szCs w:val="24"/>
        </w:rPr>
      </w:pPr>
      <w:r w:rsidRPr="007D66EE">
        <w:rPr>
          <w:rFonts w:ascii="Times New Roman" w:hAnsi="Times New Roman"/>
          <w:b/>
          <w:sz w:val="24"/>
          <w:szCs w:val="24"/>
        </w:rPr>
        <w:t>za rok …</w:t>
      </w:r>
      <w:r>
        <w:rPr>
          <w:rFonts w:ascii="Times New Roman" w:hAnsi="Times New Roman"/>
          <w:b/>
          <w:sz w:val="24"/>
          <w:szCs w:val="24"/>
        </w:rPr>
        <w:t>…..</w:t>
      </w:r>
    </w:p>
    <w:p w:rsidR="00A46D06" w:rsidRPr="007D66EE" w:rsidRDefault="00A46D06" w:rsidP="00127D6E">
      <w:pPr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493"/>
        <w:gridCol w:w="3071"/>
      </w:tblGrid>
      <w:tr w:rsidR="00A46D06" w:rsidRPr="007D66EE" w:rsidTr="00237451">
        <w:trPr>
          <w:jc w:val="center"/>
        </w:trPr>
        <w:tc>
          <w:tcPr>
            <w:tcW w:w="648" w:type="dxa"/>
            <w:vAlign w:val="center"/>
          </w:tcPr>
          <w:p w:rsidR="00A46D06" w:rsidRPr="00237451" w:rsidRDefault="00A46D06" w:rsidP="00237451">
            <w:pPr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3745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5493" w:type="dxa"/>
            <w:vAlign w:val="center"/>
          </w:tcPr>
          <w:p w:rsidR="00A46D06" w:rsidRPr="00237451" w:rsidRDefault="00A46D06" w:rsidP="00237451">
            <w:pPr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37451">
              <w:rPr>
                <w:rFonts w:ascii="Times New Roman" w:hAnsi="Times New Roman"/>
                <w:b/>
                <w:sz w:val="20"/>
                <w:szCs w:val="20"/>
              </w:rPr>
              <w:t>Zajęcia dydaktyczne</w:t>
            </w:r>
          </w:p>
        </w:tc>
        <w:tc>
          <w:tcPr>
            <w:tcW w:w="3071" w:type="dxa"/>
            <w:vAlign w:val="center"/>
          </w:tcPr>
          <w:p w:rsidR="00A46D06" w:rsidRPr="00237451" w:rsidRDefault="00A46D06" w:rsidP="00237451">
            <w:pPr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37451">
              <w:rPr>
                <w:rFonts w:ascii="Times New Roman" w:hAnsi="Times New Roman"/>
                <w:b/>
                <w:sz w:val="20"/>
                <w:szCs w:val="20"/>
              </w:rPr>
              <w:t>Wykaz pozostałych prac</w:t>
            </w:r>
          </w:p>
        </w:tc>
      </w:tr>
      <w:tr w:rsidR="00A46D06" w:rsidRPr="007D66EE" w:rsidTr="00237451">
        <w:trPr>
          <w:trHeight w:val="2680"/>
          <w:jc w:val="center"/>
        </w:trPr>
        <w:tc>
          <w:tcPr>
            <w:tcW w:w="648" w:type="dxa"/>
          </w:tcPr>
          <w:p w:rsidR="00A46D06" w:rsidRPr="00237451" w:rsidRDefault="00A46D06" w:rsidP="00237451">
            <w:pPr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3" w:type="dxa"/>
          </w:tcPr>
          <w:p w:rsidR="00A46D06" w:rsidRPr="00237451" w:rsidRDefault="00A46D06" w:rsidP="00237451">
            <w:pPr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A46D06" w:rsidRPr="00237451" w:rsidRDefault="00A46D06" w:rsidP="00237451">
            <w:pPr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46D06" w:rsidRPr="007D66EE" w:rsidRDefault="00A46D06" w:rsidP="00176B69">
      <w:pPr>
        <w:ind w:left="0"/>
        <w:rPr>
          <w:rFonts w:ascii="Times New Roman" w:hAnsi="Times New Roman"/>
          <w:sz w:val="20"/>
          <w:szCs w:val="20"/>
        </w:rPr>
      </w:pPr>
    </w:p>
    <w:p w:rsidR="00A46D06" w:rsidRPr="007D66EE" w:rsidRDefault="00A46D06">
      <w:pPr>
        <w:rPr>
          <w:rFonts w:ascii="Times New Roman" w:hAnsi="Times New Roman"/>
          <w:sz w:val="20"/>
          <w:szCs w:val="20"/>
        </w:rPr>
      </w:pPr>
    </w:p>
    <w:p w:rsidR="00A46D06" w:rsidRDefault="00A46D06">
      <w:pPr>
        <w:rPr>
          <w:rFonts w:ascii="Times New Roman" w:hAnsi="Times New Roman"/>
          <w:sz w:val="20"/>
          <w:szCs w:val="20"/>
        </w:rPr>
      </w:pPr>
    </w:p>
    <w:p w:rsidR="00A46D06" w:rsidRDefault="00A46D06" w:rsidP="007D66EE">
      <w:pPr>
        <w:spacing w:after="0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….……………………….                 …………..………………..</w:t>
      </w:r>
    </w:p>
    <w:p w:rsidR="00A46D06" w:rsidRPr="007D66EE" w:rsidRDefault="00A46D06" w:rsidP="007D66EE">
      <w:pPr>
        <w:spacing w:after="0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/podpis pracownika/                           /podpis przełożonego/</w:t>
      </w:r>
    </w:p>
    <w:p w:rsidR="00A46D06" w:rsidRPr="007D66EE" w:rsidRDefault="00A46D06">
      <w:pPr>
        <w:rPr>
          <w:rFonts w:ascii="Times New Roman" w:hAnsi="Times New Roman"/>
          <w:sz w:val="20"/>
          <w:szCs w:val="20"/>
        </w:rPr>
      </w:pPr>
    </w:p>
    <w:p w:rsidR="00A46D06" w:rsidRPr="007D66EE" w:rsidRDefault="00A46D06">
      <w:pPr>
        <w:rPr>
          <w:rFonts w:ascii="Times New Roman" w:hAnsi="Times New Roman"/>
          <w:sz w:val="20"/>
          <w:szCs w:val="20"/>
        </w:rPr>
      </w:pPr>
    </w:p>
    <w:p w:rsidR="00A46D06" w:rsidRPr="007D66EE" w:rsidRDefault="00A46D06">
      <w:pPr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</w:p>
    <w:p w:rsidR="00A46D06" w:rsidRPr="007D66EE" w:rsidRDefault="00A46D06">
      <w:pPr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E51068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 xml:space="preserve">Przy wypełnianiu wykazu zajęć dydaktycznych objętych prawem autorskim, pracownik powinien posiadać  w archiwum domowym konspekt danych zajęć. Wszelkie materiały związane z działalnością dydaktyczną, a także badawczą winien zachować, celem ewentualnego udostępnienia kierownikowi jednostki lub właściwym władzom skarbowym. </w:t>
      </w:r>
    </w:p>
    <w:p w:rsidR="00A46D06" w:rsidRPr="007D66EE" w:rsidRDefault="00A46D06" w:rsidP="00975792">
      <w:pPr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975792">
      <w:pPr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975792">
      <w:pPr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975792">
      <w:pPr>
        <w:rPr>
          <w:rFonts w:ascii="Times New Roman" w:hAnsi="Times New Roman"/>
          <w:sz w:val="20"/>
          <w:szCs w:val="20"/>
        </w:rPr>
      </w:pPr>
    </w:p>
    <w:p w:rsidR="00A46D06" w:rsidRPr="008C7974" w:rsidRDefault="00A46D06" w:rsidP="00975792">
      <w:pPr>
        <w:rPr>
          <w:sz w:val="20"/>
          <w:szCs w:val="20"/>
        </w:rPr>
      </w:pPr>
    </w:p>
    <w:p w:rsidR="00A46D06" w:rsidRPr="008C7974" w:rsidRDefault="00A46D06" w:rsidP="00975792">
      <w:pPr>
        <w:rPr>
          <w:sz w:val="20"/>
          <w:szCs w:val="20"/>
        </w:rPr>
      </w:pPr>
    </w:p>
    <w:p w:rsidR="00A46D06" w:rsidRPr="007D66EE" w:rsidRDefault="00A46D06" w:rsidP="00975792">
      <w:pPr>
        <w:jc w:val="right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 xml:space="preserve">Zał. nr 2 </w:t>
      </w:r>
    </w:p>
    <w:p w:rsidR="00A46D06" w:rsidRDefault="00A46D06" w:rsidP="007D66EE">
      <w:pPr>
        <w:spacing w:after="0"/>
        <w:ind w:left="0"/>
        <w:jc w:val="left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>………………………………</w:t>
      </w:r>
      <w:r>
        <w:rPr>
          <w:rFonts w:ascii="Times New Roman" w:hAnsi="Times New Roman"/>
          <w:sz w:val="20"/>
          <w:szCs w:val="20"/>
        </w:rPr>
        <w:t>…</w:t>
      </w:r>
    </w:p>
    <w:p w:rsidR="00A46D06" w:rsidRPr="007D66EE" w:rsidRDefault="00A46D06" w:rsidP="007D66EE">
      <w:pPr>
        <w:spacing w:after="0"/>
        <w:ind w:left="0"/>
        <w:jc w:val="left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 xml:space="preserve">            /imię i nazwisko/</w:t>
      </w:r>
    </w:p>
    <w:p w:rsidR="00A46D06" w:rsidRDefault="00A46D06" w:rsidP="007D66EE">
      <w:pPr>
        <w:spacing w:after="0"/>
        <w:ind w:left="0"/>
        <w:jc w:val="left"/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7D66EE">
      <w:pPr>
        <w:spacing w:after="0"/>
        <w:ind w:left="0"/>
        <w:jc w:val="left"/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7D66EE">
      <w:pPr>
        <w:spacing w:after="0"/>
        <w:ind w:left="0"/>
        <w:jc w:val="left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>……</w:t>
      </w:r>
      <w:r>
        <w:rPr>
          <w:rFonts w:ascii="Times New Roman" w:hAnsi="Times New Roman"/>
          <w:sz w:val="20"/>
          <w:szCs w:val="20"/>
        </w:rPr>
        <w:t>…..</w:t>
      </w:r>
      <w:r w:rsidRPr="007D66EE">
        <w:rPr>
          <w:rFonts w:ascii="Times New Roman" w:hAnsi="Times New Roman"/>
          <w:sz w:val="20"/>
          <w:szCs w:val="20"/>
        </w:rPr>
        <w:t>……………………</w:t>
      </w:r>
      <w:r>
        <w:rPr>
          <w:rFonts w:ascii="Times New Roman" w:hAnsi="Times New Roman"/>
          <w:sz w:val="20"/>
          <w:szCs w:val="20"/>
        </w:rPr>
        <w:t>…..</w:t>
      </w:r>
    </w:p>
    <w:p w:rsidR="00A46D06" w:rsidRPr="007D66EE" w:rsidRDefault="00A46D06" w:rsidP="007D66EE">
      <w:pPr>
        <w:spacing w:after="0"/>
        <w:ind w:left="0"/>
        <w:jc w:val="left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 xml:space="preserve">               /stanowisko/</w:t>
      </w:r>
    </w:p>
    <w:p w:rsidR="00A46D06" w:rsidRDefault="00A46D06" w:rsidP="007D66EE">
      <w:pPr>
        <w:spacing w:after="0"/>
        <w:ind w:left="0"/>
        <w:jc w:val="left"/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7D66EE">
      <w:pPr>
        <w:spacing w:after="0"/>
        <w:ind w:left="0"/>
        <w:jc w:val="left"/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7D66EE">
      <w:pPr>
        <w:spacing w:after="0"/>
        <w:ind w:left="0"/>
        <w:jc w:val="left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>……</w:t>
      </w:r>
      <w:r>
        <w:rPr>
          <w:rFonts w:ascii="Times New Roman" w:hAnsi="Times New Roman"/>
          <w:sz w:val="20"/>
          <w:szCs w:val="20"/>
        </w:rPr>
        <w:t>..</w:t>
      </w:r>
      <w:r w:rsidRPr="007D66EE">
        <w:rPr>
          <w:rFonts w:ascii="Times New Roman" w:hAnsi="Times New Roman"/>
          <w:sz w:val="20"/>
          <w:szCs w:val="20"/>
        </w:rPr>
        <w:t>………………………</w:t>
      </w:r>
      <w:r>
        <w:rPr>
          <w:rFonts w:ascii="Times New Roman" w:hAnsi="Times New Roman"/>
          <w:sz w:val="20"/>
          <w:szCs w:val="20"/>
        </w:rPr>
        <w:t>…..</w:t>
      </w:r>
    </w:p>
    <w:p w:rsidR="00A46D06" w:rsidRPr="007D66EE" w:rsidRDefault="00A46D06" w:rsidP="007D66EE">
      <w:pPr>
        <w:spacing w:after="0"/>
        <w:ind w:left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</w:t>
      </w:r>
      <w:r w:rsidRPr="007D66EE">
        <w:rPr>
          <w:rFonts w:ascii="Times New Roman" w:hAnsi="Times New Roman"/>
          <w:sz w:val="20"/>
          <w:szCs w:val="20"/>
        </w:rPr>
        <w:t xml:space="preserve">    /jednostka organizacyjna/</w:t>
      </w:r>
    </w:p>
    <w:p w:rsidR="00A46D06" w:rsidRDefault="00A46D06" w:rsidP="00975792">
      <w:pPr>
        <w:spacing w:after="0"/>
        <w:jc w:val="left"/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975792">
      <w:pPr>
        <w:spacing w:after="0"/>
        <w:jc w:val="left"/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975792">
      <w:pPr>
        <w:spacing w:after="0"/>
        <w:jc w:val="left"/>
        <w:rPr>
          <w:rFonts w:ascii="Times New Roman" w:hAnsi="Times New Roman"/>
          <w:sz w:val="20"/>
          <w:szCs w:val="20"/>
        </w:rPr>
      </w:pPr>
    </w:p>
    <w:p w:rsidR="00A46D06" w:rsidRPr="00B76CF3" w:rsidRDefault="00A46D06" w:rsidP="00975792">
      <w:pPr>
        <w:spacing w:after="0"/>
        <w:jc w:val="center"/>
        <w:rPr>
          <w:rFonts w:ascii="Times New Roman" w:hAnsi="Times New Roman"/>
          <w:b/>
        </w:rPr>
      </w:pPr>
      <w:r w:rsidRPr="00B76CF3">
        <w:rPr>
          <w:rFonts w:ascii="Times New Roman" w:hAnsi="Times New Roman"/>
          <w:b/>
        </w:rPr>
        <w:t>OŚWIADCZENIE PRACOWNIKA</w:t>
      </w:r>
    </w:p>
    <w:p w:rsidR="00A46D06" w:rsidRPr="007D66EE" w:rsidRDefault="00A46D06" w:rsidP="00975792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A46D06" w:rsidRPr="007D66EE" w:rsidRDefault="00A46D06" w:rsidP="00975792">
      <w:pPr>
        <w:rPr>
          <w:rFonts w:ascii="Times New Roman" w:hAnsi="Times New Roman"/>
        </w:rPr>
      </w:pP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</w:rPr>
        <w:t>Oświadczam, że w roku …………………. w ramach wykonywanych przeze mnie obowiązków dydaktycznych oraz naukowo-badawczych, wynikających ze stosunku pracy, wykonałem prace autorskie i twórcze podlegające przepisom ustawy z dnia 4.02.1994r.                      o prawie autorskim i prawach pokrewnych (tekst jednolity Dz. U. z 2006r. nr 90 poz. 631                           z późn. zm.).</w:t>
      </w:r>
    </w:p>
    <w:p w:rsidR="00A46D06" w:rsidRDefault="00A46D06" w:rsidP="007D66EE">
      <w:pPr>
        <w:rPr>
          <w:rFonts w:ascii="Times New Roman" w:hAnsi="Times New Roman"/>
        </w:rPr>
      </w:pP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  <w:t xml:space="preserve">Szczegółowe specyfikacje prac objętych prawami autorskimi znajdują się w </w:t>
      </w:r>
      <w:r>
        <w:rPr>
          <w:rFonts w:ascii="Times New Roman" w:hAnsi="Times New Roman"/>
        </w:rPr>
        <w:t>…………</w:t>
      </w:r>
    </w:p>
    <w:p w:rsidR="00A46D06" w:rsidRPr="007D66EE" w:rsidRDefault="00A46D06" w:rsidP="007D66EE">
      <w:pPr>
        <w:spacing w:after="0"/>
        <w:ind w:left="0"/>
        <w:rPr>
          <w:rFonts w:ascii="Times New Roman" w:hAnsi="Times New Roman"/>
        </w:rPr>
      </w:pPr>
      <w:r w:rsidRPr="007D66EE">
        <w:rPr>
          <w:rFonts w:ascii="Times New Roman" w:hAnsi="Times New Roman"/>
        </w:rPr>
        <w:t>………</w:t>
      </w:r>
      <w:r>
        <w:rPr>
          <w:rFonts w:ascii="Times New Roman" w:hAnsi="Times New Roman"/>
        </w:rPr>
        <w:t>………………………</w:t>
      </w:r>
      <w:r w:rsidRPr="007D66EE">
        <w:rPr>
          <w:rFonts w:ascii="Times New Roman" w:hAnsi="Times New Roman"/>
        </w:rPr>
        <w:t>……………………………………………</w:t>
      </w:r>
      <w:r>
        <w:rPr>
          <w:rFonts w:ascii="Times New Roman" w:hAnsi="Times New Roman"/>
        </w:rPr>
        <w:t>………</w:t>
      </w:r>
      <w:r w:rsidRPr="007D66EE">
        <w:rPr>
          <w:rFonts w:ascii="Times New Roman" w:hAnsi="Times New Roman"/>
        </w:rPr>
        <w:t>………………………</w:t>
      </w:r>
    </w:p>
    <w:p w:rsidR="00A46D06" w:rsidRPr="007D66EE" w:rsidRDefault="00A46D06" w:rsidP="007D66EE">
      <w:pPr>
        <w:spacing w:after="0"/>
        <w:ind w:left="0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  <w:sz w:val="20"/>
          <w:szCs w:val="20"/>
        </w:rPr>
        <w:t xml:space="preserve">                /nazwa jednostki organizacyjnej/</w:t>
      </w:r>
    </w:p>
    <w:p w:rsidR="00A46D06" w:rsidRPr="007D66EE" w:rsidRDefault="00A46D06" w:rsidP="00B948BB">
      <w:pPr>
        <w:spacing w:after="0"/>
        <w:rPr>
          <w:rFonts w:ascii="Times New Roman" w:hAnsi="Times New Roman"/>
        </w:rPr>
      </w:pPr>
    </w:p>
    <w:p w:rsidR="00A46D06" w:rsidRPr="007D66EE" w:rsidRDefault="00A46D06" w:rsidP="00B948BB">
      <w:pPr>
        <w:spacing w:after="0"/>
        <w:rPr>
          <w:rFonts w:ascii="Times New Roman" w:hAnsi="Times New Roman"/>
        </w:rPr>
      </w:pP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  <w:t>Jednocześnie stwierdzam, że w/w prace stanowią …</w:t>
      </w:r>
      <w:r>
        <w:rPr>
          <w:rFonts w:ascii="Times New Roman" w:hAnsi="Times New Roman"/>
        </w:rPr>
        <w:t>..</w:t>
      </w:r>
      <w:r w:rsidRPr="007D66EE">
        <w:rPr>
          <w:rFonts w:ascii="Times New Roman" w:hAnsi="Times New Roman"/>
        </w:rPr>
        <w:t xml:space="preserve">… % całości wykonywanych przeze mnie prac w ramach stosunku pracy i w takim procencie od wynagrodzenia zasadniczego przysługuje mi za te prace honorarium określone w umowie o pracę (mianowaniu), w stosunku do którego powinna być zastosowana 50% norma kosztów uzyskania. </w:t>
      </w:r>
    </w:p>
    <w:p w:rsidR="00A46D06" w:rsidRPr="007D66EE" w:rsidRDefault="00A46D06" w:rsidP="00B948BB">
      <w:pPr>
        <w:spacing w:after="0"/>
        <w:rPr>
          <w:rFonts w:ascii="Times New Roman" w:hAnsi="Times New Roman"/>
        </w:rPr>
      </w:pP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  <w:t>Oświadczam również, że z tytułu wykonania przeze mnie w/w prac nie pobrałem wynagrodzenia z innego tytułu (np. umowy o dzieło, zlecenia, licencyjnej lub innej).</w:t>
      </w:r>
    </w:p>
    <w:p w:rsidR="00A46D06" w:rsidRPr="007D66EE" w:rsidRDefault="00A46D06" w:rsidP="00B948BB">
      <w:pPr>
        <w:spacing w:after="0"/>
        <w:rPr>
          <w:rFonts w:ascii="Times New Roman" w:hAnsi="Times New Roman"/>
        </w:rPr>
      </w:pPr>
    </w:p>
    <w:p w:rsidR="00A46D06" w:rsidRPr="007D66EE" w:rsidRDefault="00A46D06" w:rsidP="00B948BB">
      <w:pPr>
        <w:spacing w:after="0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     ………..</w:t>
      </w:r>
      <w:r w:rsidRPr="007D66EE">
        <w:rPr>
          <w:rFonts w:ascii="Times New Roman" w:hAnsi="Times New Roman"/>
          <w:sz w:val="20"/>
          <w:szCs w:val="20"/>
        </w:rPr>
        <w:t>……………………….</w:t>
      </w:r>
    </w:p>
    <w:p w:rsidR="00A46D06" w:rsidRPr="007D66EE" w:rsidRDefault="00A46D06" w:rsidP="00B948BB">
      <w:pPr>
        <w:spacing w:after="0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</w:t>
      </w:r>
      <w:r w:rsidRPr="007D66EE">
        <w:rPr>
          <w:rFonts w:ascii="Times New Roman" w:hAnsi="Times New Roman"/>
          <w:sz w:val="20"/>
          <w:szCs w:val="20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 </w:t>
      </w:r>
      <w:r w:rsidRPr="007D66EE">
        <w:rPr>
          <w:rFonts w:ascii="Times New Roman" w:hAnsi="Times New Roman"/>
          <w:sz w:val="20"/>
          <w:szCs w:val="20"/>
        </w:rPr>
        <w:t xml:space="preserve"> /data i podpis pracownika/</w:t>
      </w:r>
      <w:r w:rsidRPr="007D66EE">
        <w:rPr>
          <w:rFonts w:ascii="Times New Roman" w:hAnsi="Times New Roman"/>
          <w:sz w:val="20"/>
          <w:szCs w:val="20"/>
        </w:rPr>
        <w:tab/>
      </w:r>
    </w:p>
    <w:p w:rsidR="00A46D06" w:rsidRPr="007D66EE" w:rsidRDefault="00A46D06" w:rsidP="00B948BB">
      <w:pPr>
        <w:spacing w:after="0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</w:t>
      </w: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</w:p>
    <w:p w:rsidR="00A46D06" w:rsidRPr="00572A2F" w:rsidRDefault="00A46D06" w:rsidP="00B948BB">
      <w:pPr>
        <w:spacing w:after="0"/>
        <w:rPr>
          <w:rFonts w:ascii="Times New Roman" w:hAnsi="Times New Roman"/>
        </w:rPr>
      </w:pPr>
      <w:r w:rsidRPr="007D66EE">
        <w:rPr>
          <w:rFonts w:ascii="Times New Roman" w:hAnsi="Times New Roman"/>
          <w:sz w:val="20"/>
          <w:szCs w:val="20"/>
        </w:rPr>
        <w:tab/>
      </w:r>
      <w:r w:rsidRPr="007D66EE">
        <w:rPr>
          <w:rFonts w:ascii="Times New Roman" w:hAnsi="Times New Roman"/>
          <w:sz w:val="20"/>
          <w:szCs w:val="20"/>
        </w:rPr>
        <w:tab/>
      </w:r>
      <w:r w:rsidRPr="00572A2F">
        <w:rPr>
          <w:rFonts w:ascii="Times New Roman" w:hAnsi="Times New Roman"/>
        </w:rPr>
        <w:t>Wykaz prac objętych prawami autorskimi (wykonanych w ramach stosunku pracy) otrzymałem i nie zgłaszam do niego uwag formalnych.</w:t>
      </w:r>
    </w:p>
    <w:p w:rsidR="00A46D06" w:rsidRPr="00572A2F" w:rsidRDefault="00A46D06" w:rsidP="00B948BB">
      <w:pPr>
        <w:rPr>
          <w:rFonts w:ascii="Times New Roman" w:hAnsi="Times New Roman"/>
        </w:rPr>
      </w:pPr>
    </w:p>
    <w:p w:rsidR="00A46D06" w:rsidRDefault="00A46D06" w:rsidP="00595E4A">
      <w:pPr>
        <w:spacing w:after="0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ab/>
        <w:t>…………………………………………………</w:t>
      </w:r>
    </w:p>
    <w:p w:rsidR="00A46D06" w:rsidRPr="007D66EE" w:rsidRDefault="00A46D06" w:rsidP="00595E4A">
      <w:pPr>
        <w:spacing w:after="0"/>
        <w:rPr>
          <w:rFonts w:ascii="Times New Roman" w:hAnsi="Times New Roman"/>
          <w:sz w:val="20"/>
          <w:szCs w:val="20"/>
        </w:rPr>
      </w:pPr>
      <w:r w:rsidRPr="007D66EE">
        <w:rPr>
          <w:rFonts w:ascii="Times New Roman" w:hAnsi="Times New Roman"/>
          <w:sz w:val="20"/>
          <w:szCs w:val="20"/>
        </w:rPr>
        <w:t xml:space="preserve"> /data i podpis bezpośredniego przełożonego/</w:t>
      </w:r>
      <w:r w:rsidRPr="007D66EE">
        <w:rPr>
          <w:rFonts w:ascii="Times New Roman" w:hAnsi="Times New Roman"/>
          <w:sz w:val="20"/>
          <w:szCs w:val="20"/>
        </w:rPr>
        <w:tab/>
      </w:r>
    </w:p>
    <w:p w:rsidR="00A46D06" w:rsidRPr="007D66EE" w:rsidRDefault="00A46D06" w:rsidP="00B948BB">
      <w:pPr>
        <w:rPr>
          <w:rFonts w:ascii="Times New Roman" w:hAnsi="Times New Roman"/>
          <w:sz w:val="20"/>
          <w:szCs w:val="20"/>
        </w:rPr>
      </w:pPr>
    </w:p>
    <w:p w:rsidR="00A46D06" w:rsidRPr="007D66EE" w:rsidRDefault="00A46D06" w:rsidP="00B948BB">
      <w:pPr>
        <w:spacing w:after="0"/>
        <w:rPr>
          <w:rFonts w:ascii="Times New Roman" w:hAnsi="Times New Roman"/>
          <w:sz w:val="20"/>
          <w:szCs w:val="20"/>
        </w:rPr>
      </w:pPr>
    </w:p>
    <w:sectPr w:rsidR="00A46D06" w:rsidRPr="007D66EE" w:rsidSect="00463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B7409"/>
    <w:multiLevelType w:val="hybridMultilevel"/>
    <w:tmpl w:val="AFA6E16A"/>
    <w:lvl w:ilvl="0" w:tplc="3B904EF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03E"/>
    <w:rsid w:val="00042388"/>
    <w:rsid w:val="000575A8"/>
    <w:rsid w:val="000609B9"/>
    <w:rsid w:val="00074714"/>
    <w:rsid w:val="00083D5F"/>
    <w:rsid w:val="000F5441"/>
    <w:rsid w:val="00127D6E"/>
    <w:rsid w:val="001474C4"/>
    <w:rsid w:val="00163316"/>
    <w:rsid w:val="00176B69"/>
    <w:rsid w:val="001E601D"/>
    <w:rsid w:val="001E6721"/>
    <w:rsid w:val="00204DC0"/>
    <w:rsid w:val="00237451"/>
    <w:rsid w:val="00276B81"/>
    <w:rsid w:val="002B37FD"/>
    <w:rsid w:val="002B59FE"/>
    <w:rsid w:val="002C701B"/>
    <w:rsid w:val="003C10EE"/>
    <w:rsid w:val="003E642F"/>
    <w:rsid w:val="0041444B"/>
    <w:rsid w:val="00442CD7"/>
    <w:rsid w:val="00463B27"/>
    <w:rsid w:val="00496677"/>
    <w:rsid w:val="004B7D56"/>
    <w:rsid w:val="005174BF"/>
    <w:rsid w:val="00572712"/>
    <w:rsid w:val="00572A2F"/>
    <w:rsid w:val="00581793"/>
    <w:rsid w:val="00595E4A"/>
    <w:rsid w:val="005A246E"/>
    <w:rsid w:val="005E6816"/>
    <w:rsid w:val="00661466"/>
    <w:rsid w:val="00727AE4"/>
    <w:rsid w:val="0078641F"/>
    <w:rsid w:val="00797A62"/>
    <w:rsid w:val="007D66EE"/>
    <w:rsid w:val="007E1678"/>
    <w:rsid w:val="00803DD5"/>
    <w:rsid w:val="008135AD"/>
    <w:rsid w:val="00880F56"/>
    <w:rsid w:val="008C7974"/>
    <w:rsid w:val="00975792"/>
    <w:rsid w:val="00981D9D"/>
    <w:rsid w:val="009B394E"/>
    <w:rsid w:val="00A1682D"/>
    <w:rsid w:val="00A46D06"/>
    <w:rsid w:val="00A7303E"/>
    <w:rsid w:val="00AB68E4"/>
    <w:rsid w:val="00B056AB"/>
    <w:rsid w:val="00B107E7"/>
    <w:rsid w:val="00B67CE7"/>
    <w:rsid w:val="00B7644E"/>
    <w:rsid w:val="00B766F1"/>
    <w:rsid w:val="00B76CF3"/>
    <w:rsid w:val="00B948BB"/>
    <w:rsid w:val="00C74FF8"/>
    <w:rsid w:val="00C80A3A"/>
    <w:rsid w:val="00C94E2C"/>
    <w:rsid w:val="00C94E70"/>
    <w:rsid w:val="00D17948"/>
    <w:rsid w:val="00D80F12"/>
    <w:rsid w:val="00DA0193"/>
    <w:rsid w:val="00E328D7"/>
    <w:rsid w:val="00E43CDD"/>
    <w:rsid w:val="00E51068"/>
    <w:rsid w:val="00F21CEC"/>
    <w:rsid w:val="00FA7B79"/>
    <w:rsid w:val="00FC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B27"/>
    <w:pPr>
      <w:spacing w:after="120"/>
      <w:ind w:left="703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51068"/>
    <w:pPr>
      <w:ind w:left="720"/>
      <w:contextualSpacing/>
    </w:pPr>
  </w:style>
  <w:style w:type="table" w:styleId="TableGrid">
    <w:name w:val="Table Grid"/>
    <w:basedOn w:val="TableNormal"/>
    <w:uiPriority w:val="99"/>
    <w:locked/>
    <w:rsid w:val="00176B69"/>
    <w:pPr>
      <w:spacing w:after="120"/>
      <w:ind w:left="703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B39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82D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122</TotalTime>
  <Pages>5</Pages>
  <Words>1139</Words>
  <Characters>6836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19/08</dc:title>
  <dc:subject/>
  <dc:creator>Akademia Medyczna</dc:creator>
  <cp:keywords/>
  <dc:description/>
  <cp:lastModifiedBy>Sekcja Kontroli</cp:lastModifiedBy>
  <cp:revision>14</cp:revision>
  <cp:lastPrinted>2010-02-02T09:22:00Z</cp:lastPrinted>
  <dcterms:created xsi:type="dcterms:W3CDTF">2010-02-01T07:09:00Z</dcterms:created>
  <dcterms:modified xsi:type="dcterms:W3CDTF">2010-02-02T09:23:00Z</dcterms:modified>
</cp:coreProperties>
</file>